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600" w:firstRow="0" w:lastRow="0" w:firstColumn="0" w:lastColumn="0" w:noHBand="1" w:noVBand="1"/>
      </w:tblPr>
      <w:tblGrid>
        <w:gridCol w:w="270"/>
        <w:gridCol w:w="8281"/>
        <w:gridCol w:w="1890"/>
        <w:gridCol w:w="359"/>
      </w:tblGrid>
      <w:tr w:rsidR="00265218" w:rsidRPr="00766925" w14:paraId="3A1C9CCF" w14:textId="77777777" w:rsidTr="00ED2DDD">
        <w:trPr>
          <w:trHeight w:val="983"/>
        </w:trPr>
        <w:tc>
          <w:tcPr>
            <w:tcW w:w="125" w:type="pct"/>
          </w:tcPr>
          <w:p w14:paraId="011E949F" w14:textId="6A423246" w:rsidR="00265218" w:rsidRPr="00766925" w:rsidRDefault="00265218" w:rsidP="00AE3FB7">
            <w:pPr>
              <w:pStyle w:val="Title"/>
            </w:pPr>
          </w:p>
        </w:tc>
        <w:tc>
          <w:tcPr>
            <w:tcW w:w="3833" w:type="pct"/>
            <w:shd w:val="clear" w:color="auto" w:fill="1F497D" w:themeFill="text2"/>
            <w:vAlign w:val="center"/>
          </w:tcPr>
          <w:p w14:paraId="0D384133" w14:textId="77777777" w:rsidR="00265218" w:rsidRPr="00766925" w:rsidRDefault="00C32B3C" w:rsidP="00F37EA1">
            <w:pPr>
              <w:pStyle w:val="Title"/>
            </w:pPr>
            <w:r>
              <w:t>League City Ladies Auxiliary</w:t>
            </w:r>
            <w:r w:rsidR="00ED2DDD">
              <w:t xml:space="preserve"> of the Knights of Columbus</w:t>
            </w:r>
          </w:p>
        </w:tc>
        <w:tc>
          <w:tcPr>
            <w:tcW w:w="875" w:type="pct"/>
          </w:tcPr>
          <w:p w14:paraId="422A062A" w14:textId="7B1618C2" w:rsidR="00265218" w:rsidRPr="00766925" w:rsidRDefault="004952BE" w:rsidP="00AE3FB7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C905759" wp14:editId="45C4A8B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-621665</wp:posOffset>
                  </wp:positionV>
                  <wp:extent cx="1323340" cy="1419225"/>
                  <wp:effectExtent l="0" t="0" r="0" b="0"/>
                  <wp:wrapNone/>
                  <wp:docPr id="2" name="Picture 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holding a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" w:type="pct"/>
          </w:tcPr>
          <w:p w14:paraId="613B46EB" w14:textId="77777777" w:rsidR="00265218" w:rsidRPr="00766925" w:rsidRDefault="00265218" w:rsidP="00AE3FB7">
            <w:pPr>
              <w:pStyle w:val="Title"/>
            </w:pPr>
          </w:p>
        </w:tc>
      </w:tr>
    </w:tbl>
    <w:p w14:paraId="0D462C2C" w14:textId="77777777" w:rsidR="001D31A2" w:rsidRDefault="001D31A2" w:rsidP="001D31A2">
      <w:pPr>
        <w:ind w:left="0"/>
        <w:jc w:val="center"/>
        <w:rPr>
          <w:b/>
          <w:bCs/>
          <w:color w:val="548DD4" w:themeColor="text2" w:themeTint="99"/>
          <w:sz w:val="36"/>
          <w:szCs w:val="36"/>
        </w:rPr>
      </w:pPr>
    </w:p>
    <w:p w14:paraId="0B3A85B5" w14:textId="77777777" w:rsidR="001558B6" w:rsidRDefault="001558B6" w:rsidP="001558B6">
      <w:pPr>
        <w:pStyle w:val="Title"/>
        <w:tabs>
          <w:tab w:val="left" w:pos="3780"/>
          <w:tab w:val="center" w:pos="5400"/>
        </w:tabs>
        <w:rPr>
          <w:color w:val="auto"/>
        </w:rPr>
      </w:pPr>
      <w:r w:rsidRPr="000806CC">
        <w:rPr>
          <w:color w:val="auto"/>
        </w:rPr>
        <w:t>Scholarship</w:t>
      </w:r>
      <w:r>
        <w:rPr>
          <w:color w:val="auto"/>
        </w:rPr>
        <w:t xml:space="preserve"> Application/Cover Sheet</w:t>
      </w:r>
    </w:p>
    <w:p w14:paraId="5F28311E" w14:textId="77777777" w:rsidR="001558B6" w:rsidRDefault="001558B6" w:rsidP="001558B6">
      <w:pPr>
        <w:ind w:left="0"/>
      </w:pPr>
    </w:p>
    <w:p w14:paraId="23F126DD" w14:textId="23918C14" w:rsidR="001558B6" w:rsidRDefault="001558B6" w:rsidP="001558B6">
      <w:pPr>
        <w:jc w:val="both"/>
      </w:pPr>
      <w:r>
        <w:t xml:space="preserve">The </w:t>
      </w:r>
      <w:r w:rsidR="006E5203">
        <w:t xml:space="preserve">League City </w:t>
      </w:r>
      <w:r>
        <w:t xml:space="preserve">Ladies Auxiliary provide education scholarships from funds donated by our parish, our fundraising efforts, and </w:t>
      </w:r>
      <w:r w:rsidR="00E11485">
        <w:t>the Perusina</w:t>
      </w:r>
      <w:r>
        <w:t xml:space="preserve"> </w:t>
      </w:r>
      <w:r w:rsidR="00E11485">
        <w:t>E</w:t>
      </w:r>
      <w:r>
        <w:t xml:space="preserve">ndowment </w:t>
      </w:r>
      <w:r w:rsidR="00E11485">
        <w:t>F</w:t>
      </w:r>
      <w:r>
        <w:t>und.</w:t>
      </w:r>
    </w:p>
    <w:p w14:paraId="5E81A933" w14:textId="77777777" w:rsidR="001117DB" w:rsidRDefault="001117DB" w:rsidP="001558B6">
      <w:pPr>
        <w:jc w:val="both"/>
      </w:pPr>
    </w:p>
    <w:p w14:paraId="756CB364" w14:textId="754220CF" w:rsidR="001558B6" w:rsidRDefault="001558B6" w:rsidP="001558B6">
      <w:pPr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2EB3A" wp14:editId="799BE47C">
                <wp:simplePos x="0" y="0"/>
                <wp:positionH relativeFrom="column">
                  <wp:posOffset>-64770</wp:posOffset>
                </wp:positionH>
                <wp:positionV relativeFrom="paragraph">
                  <wp:posOffset>50800</wp:posOffset>
                </wp:positionV>
                <wp:extent cx="6856730" cy="3265170"/>
                <wp:effectExtent l="19050" t="19050" r="20320" b="11430"/>
                <wp:wrapNone/>
                <wp:docPr id="16508188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326517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0BCC" id="Rectangle 1" o:spid="_x0000_s1026" style="position:absolute;margin-left:-5.1pt;margin-top:4pt;width:539.9pt;height:2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" filled="f" strokecolor="#353111 [484]" strokeweight="3pt"/>
            </w:pict>
          </mc:Fallback>
        </mc:AlternateContent>
      </w:r>
    </w:p>
    <w:p w14:paraId="662AEBA0" w14:textId="2FF71692" w:rsidR="001558B6" w:rsidRPr="005D60CF" w:rsidRDefault="001558B6" w:rsidP="001558B6">
      <w:pPr>
        <w:ind w:left="0"/>
        <w:jc w:val="center"/>
        <w:rPr>
          <w:b/>
          <w:bCs/>
          <w:sz w:val="28"/>
          <w:szCs w:val="28"/>
          <w:u w:val="single"/>
        </w:rPr>
      </w:pPr>
      <w:r w:rsidRPr="005D60CF">
        <w:rPr>
          <w:b/>
          <w:bCs/>
          <w:sz w:val="28"/>
          <w:szCs w:val="28"/>
          <w:u w:val="single"/>
        </w:rPr>
        <w:t>Requirements</w:t>
      </w:r>
      <w:r w:rsidR="007751E6">
        <w:rPr>
          <w:b/>
          <w:bCs/>
          <w:sz w:val="28"/>
          <w:szCs w:val="28"/>
          <w:u w:val="single"/>
        </w:rPr>
        <w:t xml:space="preserve"> Checklist</w:t>
      </w:r>
    </w:p>
    <w:p w14:paraId="179E5356" w14:textId="6B8A0FA0" w:rsidR="001558B6" w:rsidRPr="000806CC" w:rsidRDefault="007751E6" w:rsidP="001558B6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AE57C" wp14:editId="1808DA0D">
                <wp:simplePos x="0" y="0"/>
                <wp:positionH relativeFrom="column">
                  <wp:posOffset>173990</wp:posOffset>
                </wp:positionH>
                <wp:positionV relativeFrom="paragraph">
                  <wp:posOffset>146050</wp:posOffset>
                </wp:positionV>
                <wp:extent cx="210312" cy="182880"/>
                <wp:effectExtent l="0" t="0" r="18415" b="26670"/>
                <wp:wrapNone/>
                <wp:docPr id="614237079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AD48B" w14:textId="77777777" w:rsidR="008121D0" w:rsidRDefault="008121D0" w:rsidP="008121D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6AE57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5" o:spid="_x0000_s1026" type="#_x0000_t84" style="position:absolute;left:0;text-align:left;margin-left:13.7pt;margin-top:11.5pt;width:16.55pt;height:14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" fillcolor="#f7f5e6 [3204]" strokecolor="#353111 [484]" strokeweight="1pt">
                <v:textbox>
                  <w:txbxContent>
                    <w:p w14:paraId="7B8AD48B" w14:textId="77777777" w:rsidR="008121D0" w:rsidRDefault="008121D0" w:rsidP="008121D0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EFC789" w14:textId="6EDE1826" w:rsidR="001558B6" w:rsidRDefault="007751E6" w:rsidP="006E5203">
      <w:pPr>
        <w:pStyle w:val="ListParagraph"/>
        <w:numPr>
          <w:ilvl w:val="0"/>
          <w:numId w:val="2"/>
        </w:numPr>
        <w:ind w:right="810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10B42" wp14:editId="07E62005">
                <wp:simplePos x="0" y="0"/>
                <wp:positionH relativeFrom="column">
                  <wp:posOffset>175260</wp:posOffset>
                </wp:positionH>
                <wp:positionV relativeFrom="paragraph">
                  <wp:posOffset>307340</wp:posOffset>
                </wp:positionV>
                <wp:extent cx="213360" cy="182880"/>
                <wp:effectExtent l="0" t="0" r="15240" b="26670"/>
                <wp:wrapNone/>
                <wp:docPr id="1068120388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C05F3" id="Rectangle: Beveled 15" o:spid="_x0000_s1026" type="#_x0000_t84" style="position:absolute;margin-left:13.8pt;margin-top:24.2pt;width:16.8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" fillcolor="#f7f5e6 [3204]" strokecolor="#353111 [484]" strokeweight="1pt"/>
            </w:pict>
          </mc:Fallback>
        </mc:AlternateContent>
      </w:r>
      <w:r w:rsidR="001558B6">
        <w:t>Applicant must have completed all 3 sacraments (Baptism, First Communion, and Confirmation).</w:t>
      </w:r>
    </w:p>
    <w:p w14:paraId="1CC69C94" w14:textId="15AD2474" w:rsidR="001558B6" w:rsidRDefault="007751E6" w:rsidP="006E5203">
      <w:pPr>
        <w:pStyle w:val="ListParagraph"/>
        <w:numPr>
          <w:ilvl w:val="0"/>
          <w:numId w:val="2"/>
        </w:numPr>
        <w:ind w:right="810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F4608" wp14:editId="0CA8EB5B">
                <wp:simplePos x="0" y="0"/>
                <wp:positionH relativeFrom="column">
                  <wp:posOffset>175260</wp:posOffset>
                </wp:positionH>
                <wp:positionV relativeFrom="paragraph">
                  <wp:posOffset>335280</wp:posOffset>
                </wp:positionV>
                <wp:extent cx="213360" cy="182880"/>
                <wp:effectExtent l="0" t="0" r="15240" b="26670"/>
                <wp:wrapNone/>
                <wp:docPr id="1382307005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C3570" id="Rectangle: Beveled 15" o:spid="_x0000_s1026" type="#_x0000_t84" style="position:absolute;margin-left:13.8pt;margin-top:26.4pt;width:16.8pt;height:1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" fillcolor="#f7f5e6 [3204]" strokecolor="#353111 [484]" strokeweight="1pt"/>
            </w:pict>
          </mc:Fallback>
        </mc:AlternateContent>
      </w:r>
      <w:r w:rsidR="001558B6">
        <w:t xml:space="preserve">Applicant must be a registered member of St. Mary of the Expectation </w:t>
      </w:r>
      <w:r w:rsidR="008B172F">
        <w:t>Catholic C</w:t>
      </w:r>
      <w:r w:rsidR="001558B6">
        <w:t>hurch for at least one year.</w:t>
      </w:r>
    </w:p>
    <w:p w14:paraId="0A718A06" w14:textId="1BA8F0B6" w:rsidR="001558B6" w:rsidRDefault="001558B6" w:rsidP="006E5203">
      <w:pPr>
        <w:pStyle w:val="ListParagraph"/>
        <w:numPr>
          <w:ilvl w:val="0"/>
          <w:numId w:val="2"/>
        </w:numPr>
        <w:ind w:right="810"/>
        <w:jc w:val="both"/>
      </w:pPr>
      <w:r>
        <w:t>An essay</w:t>
      </w:r>
      <w:r w:rsidRPr="005E5894">
        <w:t xml:space="preserve"> </w:t>
      </w:r>
      <w:r>
        <w:t xml:space="preserve">of approximately </w:t>
      </w:r>
      <w:r w:rsidRPr="008B172F">
        <w:rPr>
          <w:b/>
          <w:bCs/>
        </w:rPr>
        <w:t>300 words</w:t>
      </w:r>
      <w:r>
        <w:t xml:space="preserve"> </w:t>
      </w:r>
      <w:r w:rsidRPr="008B172F">
        <w:rPr>
          <w:b/>
          <w:bCs/>
        </w:rPr>
        <w:t>typed</w:t>
      </w:r>
      <w:r>
        <w:t xml:space="preserve"> and </w:t>
      </w:r>
      <w:r w:rsidRPr="008B172F">
        <w:rPr>
          <w:b/>
          <w:bCs/>
        </w:rPr>
        <w:t>doubled-spaced</w:t>
      </w:r>
      <w:r>
        <w:t xml:space="preserve"> entitled</w:t>
      </w:r>
      <w:r w:rsidR="005D60CF">
        <w:t>:</w:t>
      </w:r>
    </w:p>
    <w:p w14:paraId="17CC3621" w14:textId="0DE436F4" w:rsidR="007751E6" w:rsidRPr="001225F2" w:rsidRDefault="007751E6" w:rsidP="001225F2">
      <w:pPr>
        <w:pStyle w:val="ListParagraph"/>
        <w:ind w:left="1080" w:right="810"/>
        <w:jc w:val="both"/>
        <w:rPr>
          <w:i/>
          <w:i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5806B" wp14:editId="758FD4B5">
                <wp:simplePos x="0" y="0"/>
                <wp:positionH relativeFrom="column">
                  <wp:posOffset>175260</wp:posOffset>
                </wp:positionH>
                <wp:positionV relativeFrom="paragraph">
                  <wp:posOffset>327025</wp:posOffset>
                </wp:positionV>
                <wp:extent cx="213360" cy="182880"/>
                <wp:effectExtent l="0" t="0" r="15240" b="26670"/>
                <wp:wrapNone/>
                <wp:docPr id="1782850218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027D9" id="Rectangle: Beveled 15" o:spid="_x0000_s1026" type="#_x0000_t84" style="position:absolute;margin-left:13.8pt;margin-top:25.75pt;width:16.8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" fillcolor="#f7f5e6 [3204]" strokecolor="#353111 [484]" strokeweight="1pt"/>
            </w:pict>
          </mc:Fallback>
        </mc:AlternateContent>
      </w:r>
      <w:r w:rsidR="00067B2A" w:rsidRPr="00686C21">
        <w:rPr>
          <w:b/>
          <w:bCs/>
          <w:i/>
          <w:iCs/>
          <w:color w:val="FF0000"/>
        </w:rPr>
        <w:t>“</w:t>
      </w:r>
      <w:r w:rsidR="008B172F" w:rsidRPr="00686C21">
        <w:rPr>
          <w:b/>
          <w:bCs/>
          <w:i/>
          <w:iCs/>
          <w:color w:val="FF0000"/>
        </w:rPr>
        <w:t>At Confirmation you were graced with 7 gifts from the Holy Spirit.  Which one means the most to you and how will you share it?</w:t>
      </w:r>
      <w:r w:rsidR="00067B2A" w:rsidRPr="00686C21">
        <w:rPr>
          <w:b/>
          <w:bCs/>
          <w:i/>
          <w:iCs/>
          <w:color w:val="FF0000"/>
        </w:rPr>
        <w:t>”</w:t>
      </w:r>
    </w:p>
    <w:p w14:paraId="2F6E552D" w14:textId="46483409" w:rsidR="007751E6" w:rsidRPr="007751E6" w:rsidRDefault="007751E6" w:rsidP="007751E6">
      <w:pPr>
        <w:pStyle w:val="ListParagraph"/>
        <w:numPr>
          <w:ilvl w:val="0"/>
          <w:numId w:val="2"/>
        </w:numPr>
        <w:ind w:right="810"/>
        <w:jc w:val="both"/>
        <w:rPr>
          <w:i/>
          <w:i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DF8540" wp14:editId="05B78BCF">
                <wp:simplePos x="0" y="0"/>
                <wp:positionH relativeFrom="column">
                  <wp:posOffset>175260</wp:posOffset>
                </wp:positionH>
                <wp:positionV relativeFrom="paragraph">
                  <wp:posOffset>174625</wp:posOffset>
                </wp:positionV>
                <wp:extent cx="213360" cy="182880"/>
                <wp:effectExtent l="0" t="0" r="15240" b="26670"/>
                <wp:wrapNone/>
                <wp:docPr id="767281023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9D92B" id="Rectangle: Beveled 15" o:spid="_x0000_s1026" type="#_x0000_t84" style="position:absolute;margin-left:13.8pt;margin-top:13.75pt;width:16.8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" fillcolor="#f7f5e6 [3204]" strokecolor="#353111 [484]" strokeweight="1pt"/>
            </w:pict>
          </mc:Fallback>
        </mc:AlternateContent>
      </w:r>
      <w:r w:rsidR="001558B6">
        <w:t>List of Church Activities</w:t>
      </w:r>
    </w:p>
    <w:p w14:paraId="49E1E152" w14:textId="32839A2A" w:rsidR="007751E6" w:rsidRPr="007751E6" w:rsidRDefault="001558B6" w:rsidP="007751E6">
      <w:pPr>
        <w:pStyle w:val="ListParagraph"/>
        <w:numPr>
          <w:ilvl w:val="0"/>
          <w:numId w:val="2"/>
        </w:numPr>
        <w:ind w:right="810"/>
        <w:jc w:val="both"/>
        <w:rPr>
          <w:i/>
          <w:iCs/>
        </w:rPr>
      </w:pPr>
      <w:r>
        <w:t>List of Community Activities</w:t>
      </w:r>
    </w:p>
    <w:p w14:paraId="311DEFA4" w14:textId="6D41CAA7" w:rsidR="007751E6" w:rsidRPr="007751E6" w:rsidRDefault="007751E6" w:rsidP="007751E6">
      <w:pPr>
        <w:pStyle w:val="ListParagraph"/>
        <w:numPr>
          <w:ilvl w:val="0"/>
          <w:numId w:val="2"/>
        </w:numPr>
        <w:ind w:right="810"/>
        <w:jc w:val="both"/>
        <w:rPr>
          <w:i/>
          <w:i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ABF68" wp14:editId="62B13167">
                <wp:simplePos x="0" y="0"/>
                <wp:positionH relativeFrom="column">
                  <wp:posOffset>175260</wp:posOffset>
                </wp:positionH>
                <wp:positionV relativeFrom="paragraph">
                  <wp:posOffset>12065</wp:posOffset>
                </wp:positionV>
                <wp:extent cx="213360" cy="182880"/>
                <wp:effectExtent l="0" t="0" r="15240" b="26670"/>
                <wp:wrapNone/>
                <wp:docPr id="1371371933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A009" id="Rectangle: Beveled 15" o:spid="_x0000_s1026" type="#_x0000_t84" style="position:absolute;margin-left:13.8pt;margin-top:.95pt;width:16.8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" fillcolor="#f7f5e6 [3204]" strokecolor="#353111 [484]" strokeweight="1pt"/>
            </w:pict>
          </mc:Fallback>
        </mc:AlternateContent>
      </w:r>
      <w:r w:rsidR="001558B6">
        <w:t>List of School Activities</w:t>
      </w:r>
    </w:p>
    <w:p w14:paraId="1A57FB6E" w14:textId="5E3F1776" w:rsidR="001558B6" w:rsidRPr="007751E6" w:rsidRDefault="007751E6" w:rsidP="007751E6">
      <w:pPr>
        <w:pStyle w:val="ListParagraph"/>
        <w:numPr>
          <w:ilvl w:val="0"/>
          <w:numId w:val="2"/>
        </w:numPr>
        <w:ind w:right="810"/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5542D7" wp14:editId="00031783">
            <wp:simplePos x="0" y="0"/>
            <wp:positionH relativeFrom="column">
              <wp:posOffset>1699260</wp:posOffset>
            </wp:positionH>
            <wp:positionV relativeFrom="paragraph">
              <wp:posOffset>6985</wp:posOffset>
            </wp:positionV>
            <wp:extent cx="165735" cy="165735"/>
            <wp:effectExtent l="0" t="0" r="5715" b="5715"/>
            <wp:wrapNone/>
            <wp:docPr id="1712388707" name="Picture 1" descr="A person wearing a graduation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88707" name="Picture 1" descr="A person wearing a graduation c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EBDA9C" wp14:editId="357401D4">
                <wp:simplePos x="0" y="0"/>
                <wp:positionH relativeFrom="column">
                  <wp:posOffset>175260</wp:posOffset>
                </wp:positionH>
                <wp:positionV relativeFrom="paragraph">
                  <wp:posOffset>6985</wp:posOffset>
                </wp:positionV>
                <wp:extent cx="213360" cy="182880"/>
                <wp:effectExtent l="0" t="0" r="15240" b="26670"/>
                <wp:wrapNone/>
                <wp:docPr id="759671298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AC7B" id="Rectangle: Beveled 15" o:spid="_x0000_s1026" type="#_x0000_t84" style="position:absolute;margin-left:13.8pt;margin-top:.55pt;width:16.8pt;height:1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" fillcolor="#f7f5e6 [3204]" strokecolor="#353111 [484]" strokeweight="1pt"/>
            </w:pict>
          </mc:Fallback>
        </mc:AlternateContent>
      </w:r>
      <w:r w:rsidR="001558B6" w:rsidRPr="007751E6">
        <w:rPr>
          <w:b/>
          <w:bCs/>
        </w:rPr>
        <w:t xml:space="preserve">4 x 6 </w:t>
      </w:r>
      <w:r w:rsidR="0031222B" w:rsidRPr="007751E6">
        <w:rPr>
          <w:b/>
          <w:bCs/>
        </w:rPr>
        <w:t>“</w:t>
      </w:r>
      <w:proofErr w:type="gramStart"/>
      <w:r w:rsidR="001558B6" w:rsidRPr="007751E6">
        <w:rPr>
          <w:b/>
          <w:bCs/>
        </w:rPr>
        <w:t>Portrait</w:t>
      </w:r>
      <w:r w:rsidR="0031222B" w:rsidRPr="007751E6">
        <w:rPr>
          <w:b/>
          <w:bCs/>
        </w:rPr>
        <w:t>”</w:t>
      </w:r>
      <w:r w:rsidR="00864C26" w:rsidRPr="007751E6">
        <w:rPr>
          <w:b/>
          <w:bCs/>
        </w:rPr>
        <w:t xml:space="preserve">   </w:t>
      </w:r>
      <w:proofErr w:type="gramEnd"/>
      <w:r w:rsidR="00864C26" w:rsidRPr="007751E6">
        <w:rPr>
          <w:b/>
          <w:bCs/>
        </w:rPr>
        <w:t xml:space="preserve">    </w:t>
      </w:r>
      <w:r w:rsidR="001558B6" w:rsidRPr="007751E6">
        <w:rPr>
          <w:b/>
          <w:bCs/>
          <w:sz w:val="22"/>
          <w:szCs w:val="22"/>
        </w:rPr>
        <w:t>Photo of the applicant only</w:t>
      </w:r>
      <w:r w:rsidR="001558B6" w:rsidRPr="007751E6">
        <w:rPr>
          <w:b/>
          <w:bCs/>
        </w:rPr>
        <w:t xml:space="preserve">. </w:t>
      </w:r>
      <w:r w:rsidR="00910D18" w:rsidRPr="007751E6">
        <w:rPr>
          <w:b/>
          <w:bCs/>
          <w:sz w:val="22"/>
          <w:szCs w:val="22"/>
        </w:rPr>
        <w:t xml:space="preserve">A digital copy of the photo is acceptable </w:t>
      </w:r>
      <w:proofErr w:type="gramStart"/>
      <w:r w:rsidR="00910D18" w:rsidRPr="007751E6">
        <w:rPr>
          <w:b/>
          <w:bCs/>
          <w:sz w:val="22"/>
          <w:szCs w:val="22"/>
        </w:rPr>
        <w:t>as long as</w:t>
      </w:r>
      <w:proofErr w:type="gramEnd"/>
      <w:r w:rsidR="00910D18" w:rsidRPr="007751E6">
        <w:rPr>
          <w:b/>
          <w:bCs/>
          <w:sz w:val="22"/>
          <w:szCs w:val="22"/>
        </w:rPr>
        <w:t xml:space="preserve"> it is </w:t>
      </w:r>
      <w:r w:rsidR="00A242B5" w:rsidRPr="007751E6">
        <w:rPr>
          <w:b/>
          <w:bCs/>
          <w:sz w:val="22"/>
          <w:szCs w:val="22"/>
        </w:rPr>
        <w:t>a</w:t>
      </w:r>
      <w:r w:rsidR="00910D18" w:rsidRPr="007751E6">
        <w:rPr>
          <w:b/>
          <w:bCs/>
          <w:sz w:val="22"/>
          <w:szCs w:val="22"/>
        </w:rPr>
        <w:t xml:space="preserve"> </w:t>
      </w:r>
      <w:proofErr w:type="gramStart"/>
      <w:r w:rsidR="00910D18" w:rsidRPr="007751E6">
        <w:rPr>
          <w:b/>
          <w:bCs/>
          <w:sz w:val="22"/>
          <w:szCs w:val="22"/>
        </w:rPr>
        <w:t>high resolution</w:t>
      </w:r>
      <w:proofErr w:type="gramEnd"/>
      <w:r w:rsidR="00573E48" w:rsidRPr="007751E6">
        <w:rPr>
          <w:b/>
          <w:bCs/>
          <w:sz w:val="22"/>
          <w:szCs w:val="22"/>
        </w:rPr>
        <w:t xml:space="preserve"> jpeg or png</w:t>
      </w:r>
      <w:r w:rsidR="00910D18" w:rsidRPr="007751E6">
        <w:rPr>
          <w:b/>
          <w:bCs/>
          <w:sz w:val="22"/>
          <w:szCs w:val="22"/>
        </w:rPr>
        <w:t xml:space="preserve">. </w:t>
      </w:r>
      <w:r w:rsidR="001558B6" w:rsidRPr="007751E6">
        <w:rPr>
          <w:b/>
          <w:bCs/>
          <w:sz w:val="22"/>
          <w:szCs w:val="22"/>
        </w:rPr>
        <w:t xml:space="preserve">This photo will be </w:t>
      </w:r>
      <w:r w:rsidR="008575F9" w:rsidRPr="007751E6">
        <w:rPr>
          <w:b/>
          <w:bCs/>
          <w:sz w:val="22"/>
          <w:szCs w:val="22"/>
        </w:rPr>
        <w:t>published</w:t>
      </w:r>
      <w:r w:rsidR="001558B6" w:rsidRPr="007751E6">
        <w:rPr>
          <w:b/>
          <w:bCs/>
          <w:sz w:val="22"/>
          <w:szCs w:val="22"/>
        </w:rPr>
        <w:t xml:space="preserve"> </w:t>
      </w:r>
      <w:r w:rsidR="008575F9" w:rsidRPr="007751E6">
        <w:rPr>
          <w:b/>
          <w:bCs/>
          <w:sz w:val="22"/>
          <w:szCs w:val="22"/>
        </w:rPr>
        <w:t>in</w:t>
      </w:r>
      <w:r w:rsidR="001558B6" w:rsidRPr="007751E6">
        <w:rPr>
          <w:b/>
          <w:bCs/>
          <w:sz w:val="22"/>
          <w:szCs w:val="22"/>
        </w:rPr>
        <w:t xml:space="preserve"> the church bulletin</w:t>
      </w:r>
      <w:r w:rsidR="00910D18" w:rsidRPr="007751E6">
        <w:rPr>
          <w:b/>
          <w:bCs/>
          <w:sz w:val="22"/>
          <w:szCs w:val="22"/>
        </w:rPr>
        <w:t>.</w:t>
      </w:r>
    </w:p>
    <w:p w14:paraId="402E8F50" w14:textId="77777777" w:rsidR="006E5203" w:rsidRDefault="006E5203" w:rsidP="006E5203">
      <w:pPr>
        <w:ind w:left="0"/>
        <w:jc w:val="both"/>
      </w:pPr>
    </w:p>
    <w:p w14:paraId="23C25B6D" w14:textId="77777777" w:rsidR="001225F2" w:rsidRPr="00832D72" w:rsidRDefault="001225F2" w:rsidP="001225F2">
      <w:pPr>
        <w:ind w:left="0"/>
        <w:jc w:val="center"/>
        <w:rPr>
          <w:b/>
          <w:bCs/>
        </w:rPr>
      </w:pPr>
      <w:r w:rsidRPr="00832D72">
        <w:rPr>
          <w:b/>
          <w:bCs/>
        </w:rPr>
        <w:t>Incomplete applications will not be considered.</w:t>
      </w:r>
    </w:p>
    <w:p w14:paraId="2F7C5F87" w14:textId="723A1D2A" w:rsidR="001225F2" w:rsidRPr="00832D72" w:rsidRDefault="001225F2" w:rsidP="001225F2">
      <w:pPr>
        <w:ind w:left="0"/>
        <w:jc w:val="center"/>
      </w:pPr>
      <w:r w:rsidRPr="00832D72">
        <w:rPr>
          <w:b/>
          <w:bCs/>
        </w:rPr>
        <w:t>Information on this application must be completed by the applicant</w:t>
      </w:r>
    </w:p>
    <w:p w14:paraId="5B61C5DC" w14:textId="77777777" w:rsidR="001225F2" w:rsidRDefault="001225F2" w:rsidP="00E11485">
      <w:pPr>
        <w:ind w:left="0"/>
        <w:jc w:val="both"/>
        <w:rPr>
          <w:sz w:val="22"/>
          <w:szCs w:val="22"/>
        </w:rPr>
      </w:pPr>
    </w:p>
    <w:p w14:paraId="307FAAB8" w14:textId="77777777" w:rsidR="001225F2" w:rsidRDefault="001225F2" w:rsidP="00E11485">
      <w:pPr>
        <w:ind w:left="0"/>
        <w:jc w:val="both"/>
        <w:rPr>
          <w:sz w:val="22"/>
          <w:szCs w:val="22"/>
        </w:rPr>
      </w:pPr>
    </w:p>
    <w:p w14:paraId="247177AE" w14:textId="77777777" w:rsidR="001225F2" w:rsidRDefault="001225F2" w:rsidP="00E11485">
      <w:pPr>
        <w:ind w:left="0"/>
        <w:jc w:val="both"/>
        <w:rPr>
          <w:sz w:val="22"/>
          <w:szCs w:val="22"/>
        </w:rPr>
      </w:pPr>
    </w:p>
    <w:p w14:paraId="4C30C1D2" w14:textId="3DE11C2F" w:rsidR="008575F9" w:rsidRDefault="006E5203" w:rsidP="00E11485">
      <w:pPr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Paper c</w:t>
      </w:r>
      <w:r w:rsidR="001558B6">
        <w:rPr>
          <w:sz w:val="22"/>
          <w:szCs w:val="22"/>
        </w:rPr>
        <w:t>ompleted applications can be</w:t>
      </w:r>
      <w:r w:rsidR="001558B6" w:rsidRPr="006C2C7B">
        <w:rPr>
          <w:sz w:val="22"/>
          <w:szCs w:val="22"/>
        </w:rPr>
        <w:t xml:space="preserve"> dropped </w:t>
      </w:r>
      <w:r w:rsidR="001558B6">
        <w:rPr>
          <w:sz w:val="22"/>
          <w:szCs w:val="22"/>
        </w:rPr>
        <w:t>off at</w:t>
      </w:r>
      <w:r w:rsidR="001558B6" w:rsidRPr="006C2C7B">
        <w:rPr>
          <w:sz w:val="22"/>
          <w:szCs w:val="22"/>
        </w:rPr>
        <w:t xml:space="preserve"> the Church office.</w:t>
      </w:r>
      <w:r w:rsidR="008575F9">
        <w:rPr>
          <w:sz w:val="22"/>
          <w:szCs w:val="22"/>
        </w:rPr>
        <w:t xml:space="preserve">  </w:t>
      </w:r>
      <w:r w:rsidR="008575F9" w:rsidRPr="006C2C7B">
        <w:rPr>
          <w:sz w:val="22"/>
          <w:szCs w:val="22"/>
        </w:rPr>
        <w:t xml:space="preserve">Questions </w:t>
      </w:r>
      <w:r w:rsidR="008575F9">
        <w:rPr>
          <w:sz w:val="22"/>
          <w:szCs w:val="22"/>
        </w:rPr>
        <w:t xml:space="preserve">and completed applications </w:t>
      </w:r>
      <w:r w:rsidR="008575F9" w:rsidRPr="006C2C7B">
        <w:rPr>
          <w:sz w:val="22"/>
          <w:szCs w:val="22"/>
        </w:rPr>
        <w:t xml:space="preserve">can be emailed to </w:t>
      </w:r>
      <w:r w:rsidR="00010FFA">
        <w:rPr>
          <w:sz w:val="22"/>
          <w:szCs w:val="22"/>
        </w:rPr>
        <w:t>Grace Garza</w:t>
      </w:r>
      <w:r w:rsidR="00E11485">
        <w:rPr>
          <w:b/>
          <w:bCs/>
          <w:sz w:val="22"/>
          <w:szCs w:val="22"/>
        </w:rPr>
        <w:t xml:space="preserve"> (</w:t>
      </w:r>
      <w:hyperlink r:id="rId13" w:history="1">
        <w:r w:rsidR="00010FFA" w:rsidRPr="003642B7">
          <w:rPr>
            <w:rStyle w:val="Hyperlink"/>
            <w:b/>
            <w:bCs/>
            <w:sz w:val="22"/>
            <w:szCs w:val="22"/>
          </w:rPr>
          <w:t>wograce@msn.com</w:t>
        </w:r>
      </w:hyperlink>
      <w:r w:rsidR="00E11485">
        <w:rPr>
          <w:b/>
          <w:bCs/>
          <w:sz w:val="22"/>
          <w:szCs w:val="22"/>
        </w:rPr>
        <w:t>)</w:t>
      </w:r>
      <w:r w:rsidR="008575F9">
        <w:rPr>
          <w:sz w:val="22"/>
          <w:szCs w:val="22"/>
        </w:rPr>
        <w:t>.</w:t>
      </w:r>
    </w:p>
    <w:p w14:paraId="7572B258" w14:textId="77777777" w:rsidR="008575F9" w:rsidRPr="008575F9" w:rsidRDefault="008575F9" w:rsidP="00E11485">
      <w:pPr>
        <w:jc w:val="both"/>
        <w:rPr>
          <w:sz w:val="22"/>
          <w:szCs w:val="22"/>
        </w:rPr>
      </w:pPr>
    </w:p>
    <w:p w14:paraId="27BD8360" w14:textId="10731917" w:rsidR="001558B6" w:rsidRDefault="001558B6" w:rsidP="00E11485">
      <w:pPr>
        <w:ind w:left="0"/>
        <w:jc w:val="both"/>
      </w:pPr>
      <w:r>
        <w:t xml:space="preserve">All entries must be delivered no later than </w:t>
      </w:r>
      <w:r w:rsidR="008B172F" w:rsidRPr="008B172F">
        <w:rPr>
          <w:b/>
          <w:bCs/>
          <w:u w:val="single"/>
        </w:rPr>
        <w:t xml:space="preserve">Thursday, May </w:t>
      </w:r>
      <w:r w:rsidR="0073358A">
        <w:rPr>
          <w:b/>
          <w:bCs/>
          <w:u w:val="single"/>
        </w:rPr>
        <w:t>7</w:t>
      </w:r>
      <w:r w:rsidR="008B172F" w:rsidRPr="008B172F">
        <w:rPr>
          <w:b/>
          <w:bCs/>
          <w:u w:val="single"/>
        </w:rPr>
        <w:t>, 202</w:t>
      </w:r>
      <w:r w:rsidR="0073358A">
        <w:rPr>
          <w:b/>
          <w:bCs/>
          <w:u w:val="single"/>
        </w:rPr>
        <w:t>6</w:t>
      </w:r>
      <w:r w:rsidR="001117DB">
        <w:rPr>
          <w:b/>
          <w:bCs/>
          <w:u w:val="single"/>
        </w:rPr>
        <w:t>,</w:t>
      </w:r>
      <w:r w:rsidR="008B172F" w:rsidRPr="008B172F">
        <w:rPr>
          <w:b/>
          <w:bCs/>
          <w:u w:val="single"/>
        </w:rPr>
        <w:t xml:space="preserve"> </w:t>
      </w:r>
      <w:r w:rsidR="00EB3D36">
        <w:rPr>
          <w:b/>
          <w:bCs/>
          <w:u w:val="single"/>
        </w:rPr>
        <w:t>at</w:t>
      </w:r>
      <w:r w:rsidR="008B172F" w:rsidRPr="008B172F">
        <w:rPr>
          <w:b/>
          <w:bCs/>
          <w:u w:val="single"/>
        </w:rPr>
        <w:t xml:space="preserve"> 4:00pm</w:t>
      </w:r>
      <w:r>
        <w:t>,</w:t>
      </w:r>
      <w:r w:rsidR="0031222B">
        <w:t xml:space="preserve"> to the following</w:t>
      </w:r>
      <w:r>
        <w:t xml:space="preserve"> </w:t>
      </w:r>
      <w:r w:rsidR="00E11485">
        <w:t>without</w:t>
      </w:r>
      <w:r>
        <w:t xml:space="preserve"> exception: </w:t>
      </w:r>
    </w:p>
    <w:p w14:paraId="2C65C627" w14:textId="77777777" w:rsidR="001558B6" w:rsidRDefault="001558B6" w:rsidP="001558B6">
      <w:pPr>
        <w:ind w:left="0"/>
      </w:pPr>
    </w:p>
    <w:p w14:paraId="576F9C8F" w14:textId="4DED9B1C" w:rsidR="001558B6" w:rsidRPr="00E11485" w:rsidRDefault="00D46E38" w:rsidP="001558B6">
      <w:pPr>
        <w:ind w:left="0"/>
        <w:jc w:val="center"/>
      </w:pPr>
      <w:r w:rsidRPr="00E11485">
        <w:t xml:space="preserve">Attn: </w:t>
      </w:r>
      <w:r w:rsidR="00010FFA">
        <w:t>Grace Garza</w:t>
      </w:r>
    </w:p>
    <w:p w14:paraId="6FD60458" w14:textId="77777777" w:rsidR="001558B6" w:rsidRDefault="001558B6" w:rsidP="001558B6">
      <w:pPr>
        <w:ind w:left="0"/>
        <w:jc w:val="center"/>
      </w:pPr>
      <w:r>
        <w:t>League City Ladies Auxiliary</w:t>
      </w:r>
    </w:p>
    <w:p w14:paraId="0071A17A" w14:textId="77777777" w:rsidR="001558B6" w:rsidRDefault="001558B6" w:rsidP="001558B6">
      <w:pPr>
        <w:ind w:left="0"/>
        <w:jc w:val="center"/>
      </w:pPr>
      <w:r>
        <w:t>1612 E. Walker Street</w:t>
      </w:r>
    </w:p>
    <w:p w14:paraId="5173C7B7" w14:textId="317D6C02" w:rsidR="00573E48" w:rsidRPr="009F6811" w:rsidRDefault="0031222B" w:rsidP="009F6811">
      <w:pPr>
        <w:ind w:left="0"/>
        <w:jc w:val="center"/>
        <w:sectPr w:rsidR="00573E48" w:rsidRPr="009F6811" w:rsidSect="009660E0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864" w:right="720" w:bottom="1620" w:left="720" w:header="864" w:footer="886" w:gutter="0"/>
          <w:cols w:space="708"/>
          <w:titlePg/>
          <w:docGrid w:linePitch="360"/>
        </w:sectPr>
      </w:pPr>
      <w:r>
        <w:t>League City, Texas 77573</w:t>
      </w:r>
    </w:p>
    <w:p w14:paraId="050050B9" w14:textId="5EB84F26" w:rsidR="004657FC" w:rsidRDefault="004657FC" w:rsidP="009F6811">
      <w:pPr>
        <w:ind w:left="0"/>
        <w:jc w:val="center"/>
        <w:rPr>
          <w:b/>
          <w:bCs/>
          <w:color w:val="548DD4" w:themeColor="text2" w:themeTint="99"/>
          <w:sz w:val="36"/>
          <w:szCs w:val="36"/>
        </w:rPr>
      </w:pPr>
      <w:r w:rsidRPr="00430A03">
        <w:rPr>
          <w:b/>
          <w:bCs/>
          <w:color w:val="548DD4" w:themeColor="text2" w:themeTint="99"/>
          <w:sz w:val="36"/>
          <w:szCs w:val="36"/>
        </w:rPr>
        <w:lastRenderedPageBreak/>
        <w:t>202</w:t>
      </w:r>
      <w:r w:rsidR="0073358A">
        <w:rPr>
          <w:b/>
          <w:bCs/>
          <w:color w:val="548DD4" w:themeColor="text2" w:themeTint="99"/>
          <w:sz w:val="36"/>
          <w:szCs w:val="36"/>
        </w:rPr>
        <w:t>6</w:t>
      </w:r>
      <w:r w:rsidRPr="00430A03">
        <w:rPr>
          <w:b/>
          <w:bCs/>
          <w:color w:val="548DD4" w:themeColor="text2" w:themeTint="99"/>
          <w:sz w:val="36"/>
          <w:szCs w:val="36"/>
        </w:rPr>
        <w:t xml:space="preserve"> SCHOLARSHIP APPLICATION</w:t>
      </w:r>
    </w:p>
    <w:p w14:paraId="762D09AD" w14:textId="77777777" w:rsidR="0031222B" w:rsidRPr="00430A03" w:rsidRDefault="0031222B" w:rsidP="0031222B">
      <w:pPr>
        <w:ind w:left="0"/>
        <w:jc w:val="center"/>
        <w:rPr>
          <w:b/>
          <w:bCs/>
          <w:color w:val="548DD4" w:themeColor="text2" w:themeTint="99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288"/>
        <w:gridCol w:w="205"/>
        <w:gridCol w:w="447"/>
        <w:gridCol w:w="1215"/>
        <w:gridCol w:w="918"/>
        <w:gridCol w:w="549"/>
        <w:gridCol w:w="1982"/>
        <w:gridCol w:w="917"/>
        <w:gridCol w:w="328"/>
        <w:gridCol w:w="2172"/>
      </w:tblGrid>
      <w:tr w:rsidR="009F6811" w:rsidRPr="007B44C4" w14:paraId="3E50F0EB" w14:textId="77777777" w:rsidTr="009F6811">
        <w:trPr>
          <w:trHeight w:val="188"/>
        </w:trPr>
        <w:tc>
          <w:tcPr>
            <w:tcW w:w="3924" w:type="dxa"/>
            <w:gridSpan w:val="5"/>
            <w:shd w:val="clear" w:color="auto" w:fill="D9D9D9" w:themeFill="background1" w:themeFillShade="D9"/>
          </w:tcPr>
          <w:p w14:paraId="78D58FBE" w14:textId="77777777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7B44C4">
              <w:rPr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4366" w:type="dxa"/>
            <w:gridSpan w:val="4"/>
            <w:shd w:val="clear" w:color="auto" w:fill="D9D9D9" w:themeFill="background1" w:themeFillShade="D9"/>
          </w:tcPr>
          <w:p w14:paraId="33F85752" w14:textId="77777777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7B44C4">
              <w:rPr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2500" w:type="dxa"/>
            <w:gridSpan w:val="2"/>
            <w:shd w:val="clear" w:color="auto" w:fill="D9D9D9" w:themeFill="background1" w:themeFillShade="D9"/>
          </w:tcPr>
          <w:p w14:paraId="593AC2D3" w14:textId="5284BD4B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7B44C4">
              <w:rPr>
                <w:b/>
                <w:bCs/>
                <w:sz w:val="20"/>
                <w:szCs w:val="20"/>
              </w:rPr>
              <w:t>Middle Name</w:t>
            </w:r>
          </w:p>
        </w:tc>
      </w:tr>
      <w:tr w:rsidR="001A3512" w14:paraId="65894ED0" w14:textId="77777777" w:rsidTr="009F6811">
        <w:tc>
          <w:tcPr>
            <w:tcW w:w="3924" w:type="dxa"/>
            <w:gridSpan w:val="5"/>
          </w:tcPr>
          <w:p w14:paraId="42374029" w14:textId="16D55A33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 w:rsidR="00FE02F1">
              <w:t> </w:t>
            </w:r>
            <w:r w:rsidR="00FE02F1">
              <w:t> </w:t>
            </w:r>
            <w:r w:rsidR="00FE02F1">
              <w:t> </w:t>
            </w:r>
            <w:r w:rsidR="00FE02F1">
              <w:t> </w:t>
            </w:r>
            <w:r w:rsidR="00FE02F1">
              <w:t> </w:t>
            </w:r>
            <w:r>
              <w:fldChar w:fldCharType="end"/>
            </w:r>
            <w:bookmarkEnd w:id="0"/>
          </w:p>
        </w:tc>
        <w:tc>
          <w:tcPr>
            <w:tcW w:w="4366" w:type="dxa"/>
            <w:gridSpan w:val="4"/>
          </w:tcPr>
          <w:p w14:paraId="5CA54819" w14:textId="59ECADB3" w:rsidR="001A3512" w:rsidRPr="002C3DC5" w:rsidRDefault="001C4096" w:rsidP="00E45577">
            <w:pPr>
              <w:spacing w:before="16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2500" w:type="dxa"/>
            <w:gridSpan w:val="2"/>
          </w:tcPr>
          <w:p w14:paraId="4BCBD3CD" w14:textId="60FE5F0C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1A3512" w14:paraId="361FC45C" w14:textId="77777777" w:rsidTr="009F6811">
        <w:tc>
          <w:tcPr>
            <w:tcW w:w="2262" w:type="dxa"/>
            <w:gridSpan w:val="3"/>
          </w:tcPr>
          <w:p w14:paraId="5FA17E9E" w14:textId="77777777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960407">
              <w:rPr>
                <w:b/>
                <w:bCs/>
                <w:sz w:val="20"/>
                <w:szCs w:val="20"/>
              </w:rPr>
              <w:t>Street Address</w:t>
            </w:r>
          </w:p>
        </w:tc>
        <w:tc>
          <w:tcPr>
            <w:tcW w:w="8528" w:type="dxa"/>
            <w:gridSpan w:val="8"/>
          </w:tcPr>
          <w:p w14:paraId="5183534E" w14:textId="597F18D2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A3512" w14:paraId="179E0D77" w14:textId="77777777" w:rsidTr="00E45577">
        <w:tc>
          <w:tcPr>
            <w:tcW w:w="1769" w:type="dxa"/>
          </w:tcPr>
          <w:p w14:paraId="7BBCBBE9" w14:textId="318720E8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960407">
              <w:rPr>
                <w:b/>
                <w:bCs/>
                <w:sz w:val="20"/>
                <w:szCs w:val="20"/>
              </w:rPr>
              <w:t xml:space="preserve">City/State/Zip </w:t>
            </w:r>
          </w:p>
        </w:tc>
        <w:tc>
          <w:tcPr>
            <w:tcW w:w="9021" w:type="dxa"/>
            <w:gridSpan w:val="10"/>
          </w:tcPr>
          <w:p w14:paraId="1281C638" w14:textId="589F9DB1" w:rsidR="001A3512" w:rsidRDefault="001A3512" w:rsidP="00E45577">
            <w:pPr>
              <w:spacing w:before="160"/>
              <w:ind w:left="0"/>
            </w:pPr>
            <w:r>
              <w:t xml:space="preserve"> </w:t>
            </w:r>
            <w:r w:rsidR="001C4096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C4096">
              <w:instrText xml:space="preserve"> FORMTEXT </w:instrText>
            </w:r>
            <w:r w:rsidR="001C4096">
              <w:fldChar w:fldCharType="separate"/>
            </w:r>
            <w:r w:rsidR="001C4096">
              <w:rPr>
                <w:noProof/>
              </w:rPr>
              <w:t> </w:t>
            </w:r>
            <w:r w:rsidR="001C4096">
              <w:rPr>
                <w:noProof/>
              </w:rPr>
              <w:t> </w:t>
            </w:r>
            <w:r w:rsidR="001C4096">
              <w:rPr>
                <w:noProof/>
              </w:rPr>
              <w:t> </w:t>
            </w:r>
            <w:r w:rsidR="001C4096">
              <w:rPr>
                <w:noProof/>
              </w:rPr>
              <w:t> </w:t>
            </w:r>
            <w:r w:rsidR="001C4096">
              <w:rPr>
                <w:noProof/>
              </w:rPr>
              <w:t> </w:t>
            </w:r>
            <w:r w:rsidR="001C4096">
              <w:fldChar w:fldCharType="end"/>
            </w:r>
            <w:bookmarkEnd w:id="4"/>
          </w:p>
        </w:tc>
      </w:tr>
      <w:tr w:rsidR="009F6811" w14:paraId="666DF89D" w14:textId="77777777" w:rsidTr="009F6811">
        <w:tc>
          <w:tcPr>
            <w:tcW w:w="2709" w:type="dxa"/>
            <w:gridSpan w:val="4"/>
          </w:tcPr>
          <w:p w14:paraId="25774DC6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Home Phone</w:t>
            </w:r>
          </w:p>
        </w:tc>
        <w:tc>
          <w:tcPr>
            <w:tcW w:w="2682" w:type="dxa"/>
            <w:gridSpan w:val="3"/>
          </w:tcPr>
          <w:p w14:paraId="6CEF599A" w14:textId="12B97C18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982" w:type="dxa"/>
          </w:tcPr>
          <w:p w14:paraId="354D5D63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Mobile Phone</w:t>
            </w:r>
          </w:p>
        </w:tc>
        <w:tc>
          <w:tcPr>
            <w:tcW w:w="3417" w:type="dxa"/>
            <w:gridSpan w:val="3"/>
          </w:tcPr>
          <w:p w14:paraId="74045CED" w14:textId="45A06419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1A3512" w14:paraId="3029AF65" w14:textId="77777777" w:rsidTr="009F6811">
        <w:tc>
          <w:tcPr>
            <w:tcW w:w="2709" w:type="dxa"/>
            <w:gridSpan w:val="4"/>
          </w:tcPr>
          <w:p w14:paraId="23E79D71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8081" w:type="dxa"/>
            <w:gridSpan w:val="7"/>
          </w:tcPr>
          <w:p w14:paraId="078FBBF1" w14:textId="64BB670E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1A3512" w14:paraId="229AE6BA" w14:textId="77777777" w:rsidTr="009F6811">
        <w:tc>
          <w:tcPr>
            <w:tcW w:w="2709" w:type="dxa"/>
            <w:gridSpan w:val="4"/>
          </w:tcPr>
          <w:p w14:paraId="4A3A7AED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Graduating High School</w:t>
            </w:r>
          </w:p>
        </w:tc>
        <w:tc>
          <w:tcPr>
            <w:tcW w:w="8081" w:type="dxa"/>
            <w:gridSpan w:val="7"/>
          </w:tcPr>
          <w:p w14:paraId="408AA9A5" w14:textId="53A6297B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1A3512" w:rsidRPr="007B44C4" w14:paraId="222C4C48" w14:textId="77777777" w:rsidTr="009F6811">
        <w:trPr>
          <w:trHeight w:val="188"/>
        </w:trPr>
        <w:tc>
          <w:tcPr>
            <w:tcW w:w="4842" w:type="dxa"/>
            <w:gridSpan w:val="6"/>
            <w:shd w:val="clear" w:color="auto" w:fill="D9D9D9" w:themeFill="background1" w:themeFillShade="D9"/>
          </w:tcPr>
          <w:p w14:paraId="2DFE2C4C" w14:textId="4E9D972E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Father’s</w:t>
            </w:r>
            <w:r w:rsidR="00F17E1D">
              <w:rPr>
                <w:b/>
                <w:bCs/>
                <w:sz w:val="20"/>
                <w:szCs w:val="20"/>
              </w:rPr>
              <w:t>/Guardian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B44C4">
              <w:rPr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5948" w:type="dxa"/>
            <w:gridSpan w:val="5"/>
            <w:shd w:val="clear" w:color="auto" w:fill="D9D9D9" w:themeFill="background1" w:themeFillShade="D9"/>
          </w:tcPr>
          <w:p w14:paraId="0AF633C2" w14:textId="0CDEAC53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Father’s</w:t>
            </w:r>
            <w:r w:rsidR="00F17E1D">
              <w:rPr>
                <w:b/>
                <w:bCs/>
                <w:sz w:val="20"/>
                <w:szCs w:val="20"/>
              </w:rPr>
              <w:t>/Guardian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B44C4">
              <w:rPr>
                <w:b/>
                <w:bCs/>
                <w:sz w:val="20"/>
                <w:szCs w:val="20"/>
              </w:rPr>
              <w:t>First Name</w:t>
            </w:r>
          </w:p>
        </w:tc>
      </w:tr>
      <w:tr w:rsidR="001A3512" w14:paraId="5C968A8A" w14:textId="77777777" w:rsidTr="009F6811">
        <w:tc>
          <w:tcPr>
            <w:tcW w:w="4842" w:type="dxa"/>
            <w:gridSpan w:val="6"/>
          </w:tcPr>
          <w:p w14:paraId="18771F7B" w14:textId="3335A1FC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5948" w:type="dxa"/>
            <w:gridSpan w:val="5"/>
          </w:tcPr>
          <w:p w14:paraId="2CFF6370" w14:textId="6955C502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1A3512" w14:paraId="17B60AB0" w14:textId="77777777" w:rsidTr="009F6811">
        <w:tc>
          <w:tcPr>
            <w:tcW w:w="2262" w:type="dxa"/>
            <w:gridSpan w:val="3"/>
          </w:tcPr>
          <w:p w14:paraId="164DBB95" w14:textId="77777777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960407">
              <w:rPr>
                <w:b/>
                <w:bCs/>
                <w:sz w:val="20"/>
                <w:szCs w:val="20"/>
              </w:rPr>
              <w:t>Street Address</w:t>
            </w:r>
          </w:p>
        </w:tc>
        <w:tc>
          <w:tcPr>
            <w:tcW w:w="8528" w:type="dxa"/>
            <w:gridSpan w:val="8"/>
          </w:tcPr>
          <w:p w14:paraId="3F2208BD" w14:textId="557376FB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1A3512" w14:paraId="4232978A" w14:textId="77777777" w:rsidTr="00E45577">
        <w:tc>
          <w:tcPr>
            <w:tcW w:w="1769" w:type="dxa"/>
          </w:tcPr>
          <w:p w14:paraId="3DC4B51D" w14:textId="785F1A51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960407">
              <w:rPr>
                <w:b/>
                <w:bCs/>
                <w:sz w:val="20"/>
                <w:szCs w:val="20"/>
              </w:rPr>
              <w:t>City/State/Zip</w:t>
            </w:r>
          </w:p>
        </w:tc>
        <w:tc>
          <w:tcPr>
            <w:tcW w:w="9021" w:type="dxa"/>
            <w:gridSpan w:val="10"/>
          </w:tcPr>
          <w:p w14:paraId="3E64F5B3" w14:textId="45C970B2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9F6811" w14:paraId="21D01169" w14:textId="77777777" w:rsidTr="009F6811">
        <w:tc>
          <w:tcPr>
            <w:tcW w:w="2709" w:type="dxa"/>
            <w:gridSpan w:val="4"/>
          </w:tcPr>
          <w:p w14:paraId="29EC55DC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bookmarkStart w:id="13" w:name="_Hlk64876590"/>
            <w:r w:rsidRPr="00E8264C">
              <w:rPr>
                <w:b/>
                <w:bCs/>
                <w:sz w:val="20"/>
                <w:szCs w:val="20"/>
              </w:rPr>
              <w:t>Home Phone</w:t>
            </w:r>
          </w:p>
        </w:tc>
        <w:tc>
          <w:tcPr>
            <w:tcW w:w="2682" w:type="dxa"/>
            <w:gridSpan w:val="3"/>
          </w:tcPr>
          <w:p w14:paraId="6AA6B2C2" w14:textId="2CC9C364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982" w:type="dxa"/>
          </w:tcPr>
          <w:p w14:paraId="1824B484" w14:textId="70C81659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Mobile Phone</w:t>
            </w:r>
          </w:p>
        </w:tc>
        <w:tc>
          <w:tcPr>
            <w:tcW w:w="3417" w:type="dxa"/>
            <w:gridSpan w:val="3"/>
          </w:tcPr>
          <w:p w14:paraId="532DDEFA" w14:textId="66C49030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bookmarkEnd w:id="13"/>
      <w:tr w:rsidR="001A3512" w14:paraId="4AA7ED4A" w14:textId="77777777" w:rsidTr="009F6811">
        <w:tc>
          <w:tcPr>
            <w:tcW w:w="2709" w:type="dxa"/>
            <w:gridSpan w:val="4"/>
          </w:tcPr>
          <w:p w14:paraId="4638B4E6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8081" w:type="dxa"/>
            <w:gridSpan w:val="7"/>
          </w:tcPr>
          <w:p w14:paraId="0880A789" w14:textId="20E2C13E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1A3512" w:rsidRPr="007B44C4" w14:paraId="2215746D" w14:textId="77777777" w:rsidTr="009F6811">
        <w:trPr>
          <w:trHeight w:val="188"/>
        </w:trPr>
        <w:tc>
          <w:tcPr>
            <w:tcW w:w="4842" w:type="dxa"/>
            <w:gridSpan w:val="6"/>
            <w:shd w:val="clear" w:color="auto" w:fill="D9D9D9" w:themeFill="background1" w:themeFillShade="D9"/>
          </w:tcPr>
          <w:p w14:paraId="0C66EC86" w14:textId="4372066F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bookmarkStart w:id="17" w:name="_Hlk64877595"/>
            <w:r>
              <w:rPr>
                <w:b/>
                <w:bCs/>
                <w:sz w:val="20"/>
                <w:szCs w:val="20"/>
              </w:rPr>
              <w:t>Mother’s</w:t>
            </w:r>
            <w:r w:rsidR="00F17E1D">
              <w:rPr>
                <w:b/>
                <w:bCs/>
                <w:sz w:val="20"/>
                <w:szCs w:val="20"/>
              </w:rPr>
              <w:t>/Guardian</w:t>
            </w:r>
            <w:r>
              <w:rPr>
                <w:b/>
                <w:bCs/>
                <w:sz w:val="20"/>
                <w:szCs w:val="20"/>
              </w:rPr>
              <w:t xml:space="preserve"> Last name</w:t>
            </w:r>
          </w:p>
        </w:tc>
        <w:tc>
          <w:tcPr>
            <w:tcW w:w="5948" w:type="dxa"/>
            <w:gridSpan w:val="5"/>
            <w:shd w:val="clear" w:color="auto" w:fill="D9D9D9" w:themeFill="background1" w:themeFillShade="D9"/>
          </w:tcPr>
          <w:p w14:paraId="638C8D4B" w14:textId="3CE8F5E9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Mother’s</w:t>
            </w:r>
            <w:r w:rsidR="00F17E1D">
              <w:rPr>
                <w:b/>
                <w:bCs/>
                <w:sz w:val="20"/>
                <w:szCs w:val="20"/>
              </w:rPr>
              <w:t>/Guardian</w:t>
            </w:r>
            <w:r>
              <w:rPr>
                <w:b/>
                <w:bCs/>
                <w:sz w:val="20"/>
                <w:szCs w:val="20"/>
              </w:rPr>
              <w:t xml:space="preserve"> First Name</w:t>
            </w:r>
          </w:p>
        </w:tc>
      </w:tr>
      <w:tr w:rsidR="001A3512" w14:paraId="70DEEE5E" w14:textId="77777777" w:rsidTr="009F6811">
        <w:tc>
          <w:tcPr>
            <w:tcW w:w="4842" w:type="dxa"/>
            <w:gridSpan w:val="6"/>
          </w:tcPr>
          <w:p w14:paraId="2C204EF1" w14:textId="71E1370D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5948" w:type="dxa"/>
            <w:gridSpan w:val="5"/>
          </w:tcPr>
          <w:p w14:paraId="6E81491E" w14:textId="1250FFD2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bookmarkEnd w:id="17"/>
      <w:tr w:rsidR="001A3512" w14:paraId="11010F12" w14:textId="77777777" w:rsidTr="009F6811">
        <w:tc>
          <w:tcPr>
            <w:tcW w:w="2262" w:type="dxa"/>
            <w:gridSpan w:val="3"/>
          </w:tcPr>
          <w:p w14:paraId="336B90B3" w14:textId="77777777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960407">
              <w:rPr>
                <w:b/>
                <w:bCs/>
                <w:sz w:val="20"/>
                <w:szCs w:val="20"/>
              </w:rPr>
              <w:t>Street Address</w:t>
            </w:r>
          </w:p>
        </w:tc>
        <w:tc>
          <w:tcPr>
            <w:tcW w:w="8528" w:type="dxa"/>
            <w:gridSpan w:val="8"/>
          </w:tcPr>
          <w:p w14:paraId="409AE2F1" w14:textId="00349607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1A3512" w14:paraId="1FF6FC6B" w14:textId="77777777" w:rsidTr="00E45577">
        <w:tc>
          <w:tcPr>
            <w:tcW w:w="1769" w:type="dxa"/>
          </w:tcPr>
          <w:p w14:paraId="70ABDF02" w14:textId="0DD40447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960407">
              <w:rPr>
                <w:b/>
                <w:bCs/>
                <w:sz w:val="20"/>
                <w:szCs w:val="20"/>
              </w:rPr>
              <w:t>City/State/Zip</w:t>
            </w:r>
          </w:p>
        </w:tc>
        <w:tc>
          <w:tcPr>
            <w:tcW w:w="9021" w:type="dxa"/>
            <w:gridSpan w:val="10"/>
          </w:tcPr>
          <w:p w14:paraId="0C9735C8" w14:textId="432DDEE5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9F6811" w14:paraId="4BB3C665" w14:textId="77777777" w:rsidTr="009F6811">
        <w:tc>
          <w:tcPr>
            <w:tcW w:w="2709" w:type="dxa"/>
            <w:gridSpan w:val="4"/>
          </w:tcPr>
          <w:p w14:paraId="613E68A4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Home Phone</w:t>
            </w:r>
          </w:p>
        </w:tc>
        <w:tc>
          <w:tcPr>
            <w:tcW w:w="2682" w:type="dxa"/>
            <w:gridSpan w:val="3"/>
          </w:tcPr>
          <w:p w14:paraId="32413844" w14:textId="6AE56739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1982" w:type="dxa"/>
          </w:tcPr>
          <w:p w14:paraId="0B1856A2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Mobile Phone</w:t>
            </w:r>
          </w:p>
        </w:tc>
        <w:tc>
          <w:tcPr>
            <w:tcW w:w="3417" w:type="dxa"/>
            <w:gridSpan w:val="3"/>
          </w:tcPr>
          <w:p w14:paraId="3FC034BB" w14:textId="6A63ADB4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1A3512" w14:paraId="5943B590" w14:textId="77777777" w:rsidTr="009F6811">
        <w:tc>
          <w:tcPr>
            <w:tcW w:w="2709" w:type="dxa"/>
            <w:gridSpan w:val="4"/>
          </w:tcPr>
          <w:p w14:paraId="4ACEF013" w14:textId="77777777" w:rsidR="001A3512" w:rsidRPr="00E8264C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 w:rsidRPr="00E8264C"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8081" w:type="dxa"/>
            <w:gridSpan w:val="7"/>
          </w:tcPr>
          <w:p w14:paraId="7FDCEB81" w14:textId="0BAE0553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8B172F" w:rsidRPr="007B44C4" w14:paraId="3ED152A2" w14:textId="77777777" w:rsidTr="005879B4">
        <w:trPr>
          <w:trHeight w:val="188"/>
        </w:trPr>
        <w:tc>
          <w:tcPr>
            <w:tcW w:w="10790" w:type="dxa"/>
            <w:gridSpan w:val="11"/>
            <w:shd w:val="clear" w:color="auto" w:fill="D9D9D9" w:themeFill="background1" w:themeFillShade="D9"/>
            <w:vAlign w:val="center"/>
          </w:tcPr>
          <w:p w14:paraId="48995EA9" w14:textId="4C461023" w:rsidR="008B172F" w:rsidRPr="009F6811" w:rsidRDefault="008B172F" w:rsidP="009F6811">
            <w:pPr>
              <w:spacing w:before="160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Please list all siblings name and age below</w:t>
            </w:r>
          </w:p>
        </w:tc>
      </w:tr>
      <w:tr w:rsidR="008B172F" w14:paraId="0632E3DD" w14:textId="77777777" w:rsidTr="005055D0">
        <w:tc>
          <w:tcPr>
            <w:tcW w:w="10790" w:type="dxa"/>
            <w:gridSpan w:val="11"/>
          </w:tcPr>
          <w:p w14:paraId="7F5BF780" w14:textId="5F062AFE" w:rsidR="008B172F" w:rsidRDefault="008B172F" w:rsidP="00E45577">
            <w:pPr>
              <w:spacing w:before="160"/>
              <w:ind w:left="0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8B172F" w14:paraId="12328B9B" w14:textId="77777777" w:rsidTr="00B13FE0">
        <w:trPr>
          <w:trHeight w:val="485"/>
        </w:trPr>
        <w:tc>
          <w:tcPr>
            <w:tcW w:w="10790" w:type="dxa"/>
            <w:gridSpan w:val="11"/>
          </w:tcPr>
          <w:p w14:paraId="695C3A39" w14:textId="23CCD790" w:rsidR="008B172F" w:rsidRDefault="008B172F" w:rsidP="00E45577">
            <w:pPr>
              <w:spacing w:before="160"/>
              <w:ind w:left="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</w:tr>
      <w:tr w:rsidR="008B172F" w14:paraId="3807C77C" w14:textId="77777777" w:rsidTr="00B13FE0">
        <w:trPr>
          <w:trHeight w:val="485"/>
        </w:trPr>
        <w:tc>
          <w:tcPr>
            <w:tcW w:w="10790" w:type="dxa"/>
            <w:gridSpan w:val="11"/>
          </w:tcPr>
          <w:p w14:paraId="546EC1A5" w14:textId="0C1B02CA" w:rsidR="008B172F" w:rsidRDefault="008B172F" w:rsidP="00E45577">
            <w:pPr>
              <w:spacing w:before="160"/>
              <w:ind w:left="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172F" w14:paraId="0F21D68A" w14:textId="77777777" w:rsidTr="00D16F68">
        <w:tc>
          <w:tcPr>
            <w:tcW w:w="10790" w:type="dxa"/>
            <w:gridSpan w:val="11"/>
          </w:tcPr>
          <w:p w14:paraId="54DBCBAF" w14:textId="303FFB85" w:rsidR="008B172F" w:rsidRDefault="008B172F" w:rsidP="00E45577">
            <w:pPr>
              <w:spacing w:before="160"/>
              <w:ind w:left="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172F" w14:paraId="7576ADCA" w14:textId="77777777" w:rsidTr="00856AE4">
        <w:tc>
          <w:tcPr>
            <w:tcW w:w="10790" w:type="dxa"/>
            <w:gridSpan w:val="11"/>
          </w:tcPr>
          <w:p w14:paraId="272C9C58" w14:textId="7D7BB1B5" w:rsidR="008B172F" w:rsidRDefault="008B172F" w:rsidP="00E45577">
            <w:pPr>
              <w:spacing w:before="160"/>
              <w:ind w:left="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A3512" w:rsidRPr="007B44C4" w14:paraId="3822D628" w14:textId="77777777" w:rsidTr="0031222B">
        <w:trPr>
          <w:trHeight w:val="737"/>
        </w:trPr>
        <w:tc>
          <w:tcPr>
            <w:tcW w:w="10790" w:type="dxa"/>
            <w:gridSpan w:val="11"/>
            <w:shd w:val="clear" w:color="auto" w:fill="D9D9D9" w:themeFill="background1" w:themeFillShade="D9"/>
          </w:tcPr>
          <w:p w14:paraId="7A1FFC66" w14:textId="14A10533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bookmarkStart w:id="27" w:name="_Hlk64877687"/>
            <w:r>
              <w:rPr>
                <w:b/>
                <w:bCs/>
                <w:sz w:val="20"/>
                <w:szCs w:val="20"/>
              </w:rPr>
              <w:t xml:space="preserve">I hereby </w:t>
            </w:r>
            <w:r w:rsidR="008575F9">
              <w:rPr>
                <w:b/>
                <w:bCs/>
                <w:sz w:val="20"/>
                <w:szCs w:val="20"/>
              </w:rPr>
              <w:t>submit my</w:t>
            </w:r>
            <w:r>
              <w:rPr>
                <w:b/>
                <w:bCs/>
                <w:sz w:val="20"/>
                <w:szCs w:val="20"/>
              </w:rPr>
              <w:t xml:space="preserve"> application for a scholarship to be used while attending the university (college, trade or technical school, etc.) for the 202</w:t>
            </w:r>
            <w:r w:rsidR="0073358A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E11485">
              <w:rPr>
                <w:b/>
                <w:bCs/>
                <w:sz w:val="20"/>
                <w:szCs w:val="20"/>
              </w:rPr>
              <w:t xml:space="preserve">Fall </w:t>
            </w:r>
            <w:r>
              <w:rPr>
                <w:b/>
                <w:bCs/>
                <w:sz w:val="20"/>
                <w:szCs w:val="20"/>
              </w:rPr>
              <w:t>semester listed below.</w:t>
            </w:r>
          </w:p>
        </w:tc>
      </w:tr>
      <w:tr w:rsidR="001A3512" w14:paraId="322D8E41" w14:textId="77777777" w:rsidTr="00E45577">
        <w:tc>
          <w:tcPr>
            <w:tcW w:w="10790" w:type="dxa"/>
            <w:gridSpan w:val="11"/>
          </w:tcPr>
          <w:p w14:paraId="2B7E952C" w14:textId="48E21230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bookmarkEnd w:id="27"/>
      <w:tr w:rsidR="001A3512" w:rsidRPr="007B44C4" w14:paraId="44A86036" w14:textId="77777777" w:rsidTr="006E5203">
        <w:trPr>
          <w:trHeight w:val="188"/>
        </w:trPr>
        <w:tc>
          <w:tcPr>
            <w:tcW w:w="10790" w:type="dxa"/>
            <w:gridSpan w:val="11"/>
            <w:shd w:val="clear" w:color="auto" w:fill="BFBFBF" w:themeFill="background1" w:themeFillShade="BF"/>
          </w:tcPr>
          <w:p w14:paraId="18B72237" w14:textId="77777777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My intended major is listed below.  Applicants are required to attend for minimum of 9 credit hours to be eligible.</w:t>
            </w:r>
          </w:p>
        </w:tc>
      </w:tr>
      <w:tr w:rsidR="001A3512" w14:paraId="6528C073" w14:textId="77777777" w:rsidTr="00E45577">
        <w:tc>
          <w:tcPr>
            <w:tcW w:w="10790" w:type="dxa"/>
            <w:gridSpan w:val="11"/>
          </w:tcPr>
          <w:p w14:paraId="0A7FD55B" w14:textId="72B20CBE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1A3512" w14:paraId="481524F1" w14:textId="77777777" w:rsidTr="00E45577">
        <w:trPr>
          <w:trHeight w:val="188"/>
        </w:trPr>
        <w:tc>
          <w:tcPr>
            <w:tcW w:w="10790" w:type="dxa"/>
            <w:gridSpan w:val="11"/>
            <w:shd w:val="clear" w:color="auto" w:fill="D9D9D9" w:themeFill="background1" w:themeFillShade="D9"/>
          </w:tcPr>
          <w:p w14:paraId="0E8CBC01" w14:textId="77777777" w:rsidR="001A3512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Catholic Faith Formation</w:t>
            </w:r>
          </w:p>
        </w:tc>
      </w:tr>
      <w:tr w:rsidR="001A3512" w14:paraId="60C82E70" w14:textId="77777777" w:rsidTr="009F6811">
        <w:tc>
          <w:tcPr>
            <w:tcW w:w="8618" w:type="dxa"/>
            <w:gridSpan w:val="10"/>
          </w:tcPr>
          <w:p w14:paraId="6E36FC54" w14:textId="77777777" w:rsidR="001A3512" w:rsidRPr="007F048F" w:rsidRDefault="001A3512" w:rsidP="004952BE">
            <w:pPr>
              <w:jc w:val="center"/>
              <w:rPr>
                <w:b/>
                <w:bCs/>
                <w:sz w:val="20"/>
                <w:szCs w:val="20"/>
              </w:rPr>
            </w:pPr>
            <w:r w:rsidRPr="007F048F">
              <w:rPr>
                <w:b/>
                <w:bCs/>
                <w:sz w:val="20"/>
                <w:szCs w:val="20"/>
              </w:rPr>
              <w:t>I have been a member of St. Mary of the Expectation Church since (please provide the year</w:t>
            </w:r>
            <w:r>
              <w:rPr>
                <w:b/>
                <w:bCs/>
                <w:sz w:val="20"/>
                <w:szCs w:val="20"/>
              </w:rPr>
              <w:t>)</w:t>
            </w:r>
            <w:r w:rsidRPr="007F048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72" w:type="dxa"/>
          </w:tcPr>
          <w:p w14:paraId="4E7B06FE" w14:textId="795B9B8D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9F6811" w:rsidRPr="007F048F" w14:paraId="26C13D48" w14:textId="77777777" w:rsidTr="009F6811">
        <w:tc>
          <w:tcPr>
            <w:tcW w:w="2057" w:type="dxa"/>
            <w:gridSpan w:val="2"/>
            <w:shd w:val="clear" w:color="auto" w:fill="D9D9D9" w:themeFill="background1" w:themeFillShade="D9"/>
          </w:tcPr>
          <w:p w14:paraId="7AAA7BAA" w14:textId="77777777" w:rsidR="001A3512" w:rsidRPr="007F048F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7F048F">
              <w:rPr>
                <w:b/>
                <w:bCs/>
                <w:sz w:val="20"/>
                <w:szCs w:val="20"/>
              </w:rPr>
              <w:t>Sacrament</w:t>
            </w:r>
          </w:p>
        </w:tc>
        <w:tc>
          <w:tcPr>
            <w:tcW w:w="6561" w:type="dxa"/>
            <w:gridSpan w:val="8"/>
            <w:shd w:val="clear" w:color="auto" w:fill="D9D9D9" w:themeFill="background1" w:themeFillShade="D9"/>
          </w:tcPr>
          <w:p w14:paraId="7957280F" w14:textId="77777777" w:rsidR="001A3512" w:rsidRPr="007F048F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7F048F">
              <w:rPr>
                <w:b/>
                <w:bCs/>
                <w:sz w:val="20"/>
                <w:szCs w:val="20"/>
              </w:rPr>
              <w:t>Parish</w:t>
            </w:r>
          </w:p>
        </w:tc>
        <w:tc>
          <w:tcPr>
            <w:tcW w:w="2172" w:type="dxa"/>
            <w:shd w:val="clear" w:color="auto" w:fill="D9D9D9" w:themeFill="background1" w:themeFillShade="D9"/>
          </w:tcPr>
          <w:p w14:paraId="1FA8B8AB" w14:textId="77777777" w:rsidR="001A3512" w:rsidRPr="007F048F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7F048F">
              <w:rPr>
                <w:b/>
                <w:bCs/>
                <w:sz w:val="20"/>
                <w:szCs w:val="20"/>
              </w:rPr>
              <w:t>Year</w:t>
            </w:r>
            <w:r>
              <w:rPr>
                <w:b/>
                <w:bCs/>
                <w:sz w:val="20"/>
                <w:szCs w:val="20"/>
              </w:rPr>
              <w:t>(s)</w:t>
            </w:r>
          </w:p>
        </w:tc>
      </w:tr>
      <w:tr w:rsidR="001A3512" w14:paraId="307A00B1" w14:textId="77777777" w:rsidTr="009F6811">
        <w:tc>
          <w:tcPr>
            <w:tcW w:w="2057" w:type="dxa"/>
            <w:gridSpan w:val="2"/>
          </w:tcPr>
          <w:p w14:paraId="5E58BFBB" w14:textId="77777777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Communion</w:t>
            </w:r>
          </w:p>
        </w:tc>
        <w:tc>
          <w:tcPr>
            <w:tcW w:w="6561" w:type="dxa"/>
            <w:gridSpan w:val="8"/>
          </w:tcPr>
          <w:p w14:paraId="0DC05B34" w14:textId="70265893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2172" w:type="dxa"/>
          </w:tcPr>
          <w:p w14:paraId="27778D71" w14:textId="0610157E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1A3512" w14:paraId="6F251FEF" w14:textId="77777777" w:rsidTr="009F6811">
        <w:tc>
          <w:tcPr>
            <w:tcW w:w="2057" w:type="dxa"/>
            <w:gridSpan w:val="2"/>
          </w:tcPr>
          <w:p w14:paraId="53795B91" w14:textId="77777777" w:rsidR="001A3512" w:rsidRPr="00960407" w:rsidRDefault="001A3512" w:rsidP="00E45577">
            <w:pPr>
              <w:spacing w:before="160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Confirmation</w:t>
            </w:r>
          </w:p>
        </w:tc>
        <w:tc>
          <w:tcPr>
            <w:tcW w:w="6561" w:type="dxa"/>
            <w:gridSpan w:val="8"/>
          </w:tcPr>
          <w:p w14:paraId="71BABEA3" w14:textId="24EDBF10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2172" w:type="dxa"/>
          </w:tcPr>
          <w:p w14:paraId="243061D0" w14:textId="5BFF7D84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4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</w:tbl>
    <w:p w14:paraId="15D2E261" w14:textId="77777777" w:rsidR="001A3512" w:rsidRDefault="001A3512" w:rsidP="00A32D76">
      <w:pPr>
        <w:tabs>
          <w:tab w:val="left" w:pos="6870"/>
        </w:tabs>
      </w:pPr>
    </w:p>
    <w:p w14:paraId="564353DE" w14:textId="41478D6D" w:rsidR="001A3512" w:rsidRPr="000E72B2" w:rsidRDefault="000E72B2" w:rsidP="00161886">
      <w:pPr>
        <w:tabs>
          <w:tab w:val="left" w:pos="6870"/>
        </w:tabs>
        <w:jc w:val="both"/>
        <w:rPr>
          <w:b/>
          <w:bCs/>
        </w:rPr>
      </w:pPr>
      <w:r w:rsidRPr="006E5203">
        <w:rPr>
          <w:b/>
          <w:bCs/>
          <w:u w:val="single"/>
        </w:rPr>
        <w:t>Certified Statement</w:t>
      </w:r>
      <w:r w:rsidRPr="000E72B2">
        <w:rPr>
          <w:b/>
          <w:bCs/>
        </w:rPr>
        <w:t>:</w:t>
      </w:r>
      <w:r>
        <w:t xml:space="preserve"> </w:t>
      </w:r>
      <w:r w:rsidR="001A3512" w:rsidRPr="00632CE1">
        <w:rPr>
          <w:b/>
          <w:bCs/>
        </w:rPr>
        <w:t>By signing this application</w:t>
      </w:r>
      <w:r w:rsidR="001A3512">
        <w:rPr>
          <w:b/>
          <w:bCs/>
        </w:rPr>
        <w:t>,</w:t>
      </w:r>
      <w:r w:rsidR="001A3512" w:rsidRPr="00632CE1">
        <w:rPr>
          <w:b/>
          <w:bCs/>
        </w:rPr>
        <w:t xml:space="preserve"> I understand that failure to meet </w:t>
      </w:r>
      <w:r w:rsidR="001D31A2" w:rsidRPr="00632CE1">
        <w:rPr>
          <w:b/>
          <w:bCs/>
        </w:rPr>
        <w:t>all</w:t>
      </w:r>
      <w:r w:rsidR="001A3512" w:rsidRPr="00632CE1">
        <w:rPr>
          <w:b/>
          <w:bCs/>
        </w:rPr>
        <w:t xml:space="preserve"> the</w:t>
      </w:r>
      <w:r w:rsidR="001A3512">
        <w:rPr>
          <w:b/>
          <w:bCs/>
        </w:rPr>
        <w:t xml:space="preserve"> Sacramental</w:t>
      </w:r>
      <w:r w:rsidR="001A3512" w:rsidRPr="00632CE1">
        <w:rPr>
          <w:b/>
          <w:bCs/>
        </w:rPr>
        <w:t xml:space="preserve"> requirements listed </w:t>
      </w:r>
      <w:r>
        <w:rPr>
          <w:b/>
          <w:bCs/>
        </w:rPr>
        <w:t>on</w:t>
      </w:r>
      <w:r w:rsidR="001D31A2">
        <w:rPr>
          <w:b/>
          <w:bCs/>
        </w:rPr>
        <w:t xml:space="preserve"> the cover page</w:t>
      </w:r>
      <w:r w:rsidR="001A3512" w:rsidRPr="00632CE1">
        <w:rPr>
          <w:b/>
          <w:bCs/>
        </w:rPr>
        <w:t xml:space="preserve"> or submitting a late application will result in disregard of this application</w:t>
      </w:r>
      <w:r w:rsidR="001A3512" w:rsidRPr="001D31A2">
        <w:rPr>
          <w:b/>
          <w:bCs/>
        </w:rPr>
        <w:t xml:space="preserve">.  </w:t>
      </w:r>
      <w:r w:rsidR="00F45C73" w:rsidRPr="001D31A2">
        <w:rPr>
          <w:b/>
          <w:bCs/>
        </w:rPr>
        <w:t xml:space="preserve">I attest that this essay is my own original creation and that the information on the application is </w:t>
      </w:r>
      <w:r w:rsidR="001D31A2" w:rsidRPr="001D31A2">
        <w:rPr>
          <w:b/>
          <w:bCs/>
        </w:rPr>
        <w:t>all true and correct to the best of my knowledge and belief</w:t>
      </w:r>
      <w:r>
        <w:rPr>
          <w:b/>
          <w:bCs/>
        </w:rPr>
        <w:t>.</w:t>
      </w:r>
      <w:r>
        <w:t xml:space="preserve"> </w:t>
      </w:r>
      <w:r w:rsidRPr="000E72B2">
        <w:rPr>
          <w:b/>
          <w:bCs/>
        </w:rPr>
        <w:t xml:space="preserve">I also give my permission for St Mary of the Expectation and League City Ladies Auxiliary to use </w:t>
      </w:r>
      <w:r w:rsidR="00D3218C">
        <w:rPr>
          <w:b/>
          <w:bCs/>
        </w:rPr>
        <w:t>the provided</w:t>
      </w:r>
      <w:r w:rsidRPr="000E72B2">
        <w:rPr>
          <w:b/>
          <w:bCs/>
        </w:rPr>
        <w:t xml:space="preserve"> photo of me for identification and/or for </w:t>
      </w:r>
      <w:r w:rsidR="002B24C7">
        <w:rPr>
          <w:b/>
          <w:bCs/>
        </w:rPr>
        <w:t xml:space="preserve">printed and online </w:t>
      </w:r>
      <w:r w:rsidRPr="000E72B2">
        <w:rPr>
          <w:b/>
          <w:bCs/>
        </w:rPr>
        <w:t>public</w:t>
      </w:r>
      <w:r>
        <w:rPr>
          <w:b/>
          <w:bCs/>
        </w:rPr>
        <w:t>ation</w:t>
      </w:r>
      <w:r w:rsidRPr="000E72B2">
        <w:rPr>
          <w:b/>
          <w:bCs/>
        </w:rPr>
        <w:t xml:space="preserve"> purposes.</w:t>
      </w:r>
    </w:p>
    <w:p w14:paraId="6FF54110" w14:textId="5E874421" w:rsidR="001A3512" w:rsidRDefault="001A3512" w:rsidP="001A3512">
      <w:pPr>
        <w:tabs>
          <w:tab w:val="left" w:pos="687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3775"/>
      </w:tblGrid>
      <w:tr w:rsidR="001A3512" w:rsidRPr="007B44C4" w14:paraId="03B4A2F4" w14:textId="77777777" w:rsidTr="00E45577">
        <w:trPr>
          <w:trHeight w:val="188"/>
        </w:trPr>
        <w:tc>
          <w:tcPr>
            <w:tcW w:w="7015" w:type="dxa"/>
            <w:shd w:val="clear" w:color="auto" w:fill="D9D9D9" w:themeFill="background1" w:themeFillShade="D9"/>
          </w:tcPr>
          <w:p w14:paraId="2ECE05B7" w14:textId="280869FF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Signature</w:t>
            </w:r>
            <w:r w:rsidR="00E11485">
              <w:rPr>
                <w:b/>
                <w:bCs/>
                <w:sz w:val="20"/>
                <w:szCs w:val="20"/>
              </w:rPr>
              <w:t xml:space="preserve"> (Required)</w:t>
            </w:r>
          </w:p>
        </w:tc>
        <w:tc>
          <w:tcPr>
            <w:tcW w:w="3775" w:type="dxa"/>
            <w:shd w:val="clear" w:color="auto" w:fill="D9D9D9" w:themeFill="background1" w:themeFillShade="D9"/>
          </w:tcPr>
          <w:p w14:paraId="30BDFD8C" w14:textId="77777777" w:rsidR="001A3512" w:rsidRPr="007B44C4" w:rsidRDefault="001A3512" w:rsidP="00E45577">
            <w:pPr>
              <w:spacing w:before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</w:p>
        </w:tc>
      </w:tr>
      <w:tr w:rsidR="001A3512" w14:paraId="4205EFB5" w14:textId="77777777" w:rsidTr="00E45577">
        <w:tc>
          <w:tcPr>
            <w:tcW w:w="7015" w:type="dxa"/>
          </w:tcPr>
          <w:p w14:paraId="43DC1BDE" w14:textId="40684D51" w:rsidR="001A3512" w:rsidRDefault="0073358A" w:rsidP="00E45577">
            <w:pPr>
              <w:spacing w:before="160"/>
              <w:ind w:left="0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C65A3">
              <w:t> </w:t>
            </w:r>
            <w:r w:rsidR="00CC65A3">
              <w:t> </w:t>
            </w:r>
            <w:r w:rsidR="00CC65A3">
              <w:t> </w:t>
            </w:r>
            <w:r w:rsidR="00CC65A3">
              <w:t> </w:t>
            </w:r>
            <w:r w:rsidR="00CC65A3">
              <w:t> </w:t>
            </w:r>
            <w:r>
              <w:fldChar w:fldCharType="end"/>
            </w:r>
          </w:p>
        </w:tc>
        <w:tc>
          <w:tcPr>
            <w:tcW w:w="3775" w:type="dxa"/>
          </w:tcPr>
          <w:p w14:paraId="6E25FA73" w14:textId="09CD1094" w:rsidR="001A3512" w:rsidRDefault="001C4096" w:rsidP="00E45577">
            <w:pPr>
              <w:spacing w:before="160"/>
              <w:ind w:left="0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</w:tbl>
    <w:p w14:paraId="3432D01E" w14:textId="4CB1F6ED" w:rsidR="00994882" w:rsidRDefault="00994882" w:rsidP="001A3512">
      <w:pPr>
        <w:tabs>
          <w:tab w:val="left" w:pos="6870"/>
        </w:tabs>
        <w:rPr>
          <w:b/>
          <w:bCs/>
        </w:rPr>
      </w:pPr>
    </w:p>
    <w:p w14:paraId="731099FD" w14:textId="48DC283A" w:rsidR="001A3512" w:rsidRDefault="001A3512" w:rsidP="00335C69">
      <w:pPr>
        <w:tabs>
          <w:tab w:val="left" w:pos="6870"/>
        </w:tabs>
        <w:jc w:val="center"/>
        <w:rPr>
          <w:b/>
          <w:bCs/>
        </w:rPr>
      </w:pPr>
      <w:r w:rsidRPr="00FF5CB2">
        <w:rPr>
          <w:b/>
          <w:bCs/>
        </w:rPr>
        <w:t>Submission of this application does not guarantee a scholarship will be awarded to you.</w:t>
      </w:r>
    </w:p>
    <w:p w14:paraId="0B4AC3C9" w14:textId="0D07EFAD" w:rsidR="00A32D76" w:rsidRDefault="00A32D76" w:rsidP="00A32D76">
      <w:pPr>
        <w:tabs>
          <w:tab w:val="left" w:pos="6870"/>
        </w:tabs>
      </w:pPr>
      <w:r>
        <w:tab/>
      </w:r>
    </w:p>
    <w:p w14:paraId="04827CC5" w14:textId="45D807A0" w:rsidR="00FC4A20" w:rsidRPr="001225F2" w:rsidRDefault="00F96C0D" w:rsidP="008575F9">
      <w:pPr>
        <w:tabs>
          <w:tab w:val="left" w:pos="6870"/>
        </w:tabs>
        <w:jc w:val="center"/>
        <w:rPr>
          <w:i/>
          <w:iCs/>
          <w:sz w:val="20"/>
          <w:szCs w:val="20"/>
        </w:rPr>
      </w:pPr>
      <w:r w:rsidRPr="001225F2">
        <w:rPr>
          <w:i/>
          <w:iCs/>
          <w:sz w:val="20"/>
          <w:szCs w:val="20"/>
        </w:rPr>
        <w:t>It is an honor to be able to provide scholarships to our St. Mary</w:t>
      </w:r>
      <w:r w:rsidR="00335C69" w:rsidRPr="001225F2">
        <w:rPr>
          <w:i/>
          <w:iCs/>
          <w:sz w:val="20"/>
          <w:szCs w:val="20"/>
        </w:rPr>
        <w:t xml:space="preserve"> of the Expectation</w:t>
      </w:r>
      <w:r w:rsidRPr="001225F2">
        <w:rPr>
          <w:i/>
          <w:iCs/>
          <w:sz w:val="20"/>
          <w:szCs w:val="20"/>
        </w:rPr>
        <w:t xml:space="preserve"> </w:t>
      </w:r>
      <w:r w:rsidR="00335C69" w:rsidRPr="001225F2">
        <w:rPr>
          <w:i/>
          <w:iCs/>
          <w:sz w:val="20"/>
          <w:szCs w:val="20"/>
        </w:rPr>
        <w:t>h</w:t>
      </w:r>
      <w:r w:rsidRPr="001225F2">
        <w:rPr>
          <w:i/>
          <w:iCs/>
          <w:sz w:val="20"/>
          <w:szCs w:val="20"/>
        </w:rPr>
        <w:t xml:space="preserve">igh </w:t>
      </w:r>
      <w:r w:rsidR="00335C69" w:rsidRPr="001225F2">
        <w:rPr>
          <w:i/>
          <w:iCs/>
          <w:sz w:val="20"/>
          <w:szCs w:val="20"/>
        </w:rPr>
        <w:t>s</w:t>
      </w:r>
      <w:r w:rsidRPr="001225F2">
        <w:rPr>
          <w:i/>
          <w:iCs/>
          <w:sz w:val="20"/>
          <w:szCs w:val="20"/>
        </w:rPr>
        <w:t xml:space="preserve">chool </w:t>
      </w:r>
      <w:r w:rsidR="00335C69" w:rsidRPr="001225F2">
        <w:rPr>
          <w:i/>
          <w:iCs/>
          <w:sz w:val="20"/>
          <w:szCs w:val="20"/>
        </w:rPr>
        <w:t>s</w:t>
      </w:r>
      <w:r w:rsidRPr="001225F2">
        <w:rPr>
          <w:i/>
          <w:iCs/>
          <w:sz w:val="20"/>
          <w:szCs w:val="20"/>
        </w:rPr>
        <w:t>tudents.</w:t>
      </w:r>
    </w:p>
    <w:p w14:paraId="22A9E0E1" w14:textId="776AE62B" w:rsidR="00414058" w:rsidRDefault="0034584C" w:rsidP="008575F9">
      <w:pPr>
        <w:tabs>
          <w:tab w:val="left" w:pos="6870"/>
        </w:tabs>
        <w:jc w:val="center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59783" wp14:editId="5FE9B84B">
                <wp:simplePos x="0" y="0"/>
                <wp:positionH relativeFrom="column">
                  <wp:posOffset>184484</wp:posOffset>
                </wp:positionH>
                <wp:positionV relativeFrom="paragraph">
                  <wp:posOffset>118812</wp:posOffset>
                </wp:positionV>
                <wp:extent cx="6721642" cy="0"/>
                <wp:effectExtent l="0" t="19050" r="22225" b="19050"/>
                <wp:wrapNone/>
                <wp:docPr id="1821060166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64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37D371" id="Straight Connector 1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55pt,9.35pt" to="543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" strokecolor="black [3200]" strokeweight="3pt"/>
            </w:pict>
          </mc:Fallback>
        </mc:AlternateConten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414058" w14:paraId="4C1CF61D" w14:textId="77777777" w:rsidTr="001B38C3">
        <w:tc>
          <w:tcPr>
            <w:tcW w:w="10430" w:type="dxa"/>
            <w:shd w:val="clear" w:color="auto" w:fill="D9D9D9" w:themeFill="background1" w:themeFillShade="D9"/>
          </w:tcPr>
          <w:p w14:paraId="382A5C1F" w14:textId="6837345A" w:rsidR="00414058" w:rsidRPr="00414058" w:rsidRDefault="00414058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 w:rsidRPr="00414058">
              <w:rPr>
                <w:b/>
                <w:bCs/>
              </w:rPr>
              <w:t>For Office Use Only:</w:t>
            </w:r>
          </w:p>
        </w:tc>
      </w:tr>
    </w:tbl>
    <w:p w14:paraId="277BC062" w14:textId="77777777" w:rsidR="001B38C3" w:rsidRDefault="001B38C3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15"/>
        <w:gridCol w:w="4410"/>
        <w:gridCol w:w="4405"/>
      </w:tblGrid>
      <w:tr w:rsidR="001B38C3" w14:paraId="764E1A5D" w14:textId="77777777" w:rsidTr="001B38C3">
        <w:tc>
          <w:tcPr>
            <w:tcW w:w="10430" w:type="dxa"/>
            <w:gridSpan w:val="3"/>
            <w:shd w:val="clear" w:color="auto" w:fill="D9D9D9" w:themeFill="background1" w:themeFillShade="D9"/>
          </w:tcPr>
          <w:p w14:paraId="2E4DB60F" w14:textId="01211F4F" w:rsidR="001B38C3" w:rsidRPr="00414058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Notifications:</w:t>
            </w:r>
          </w:p>
        </w:tc>
      </w:tr>
      <w:tr w:rsidR="001B38C3" w14:paraId="186322F9" w14:textId="5A57D6A2" w:rsidTr="001B38C3">
        <w:tc>
          <w:tcPr>
            <w:tcW w:w="1615" w:type="dxa"/>
            <w:shd w:val="clear" w:color="auto" w:fill="D9D9D9" w:themeFill="background1" w:themeFillShade="D9"/>
          </w:tcPr>
          <w:p w14:paraId="275C3B7E" w14:textId="44D7B666" w:rsidR="001B38C3" w:rsidRPr="00414058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</w:p>
        </w:tc>
        <w:tc>
          <w:tcPr>
            <w:tcW w:w="4410" w:type="dxa"/>
            <w:shd w:val="clear" w:color="auto" w:fill="D9D9D9" w:themeFill="background1" w:themeFillShade="D9"/>
          </w:tcPr>
          <w:p w14:paraId="344BB323" w14:textId="3394E435" w:rsidR="001B38C3" w:rsidRPr="00414058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By Whom</w:t>
            </w:r>
          </w:p>
        </w:tc>
        <w:tc>
          <w:tcPr>
            <w:tcW w:w="4405" w:type="dxa"/>
            <w:shd w:val="clear" w:color="auto" w:fill="D9D9D9" w:themeFill="background1" w:themeFillShade="D9"/>
          </w:tcPr>
          <w:p w14:paraId="76D1EDF9" w14:textId="1E2A793C" w:rsidR="001B38C3" w:rsidRPr="00414058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1B38C3" w14:paraId="1DAEB3F9" w14:textId="77777777" w:rsidTr="001B38C3">
        <w:tc>
          <w:tcPr>
            <w:tcW w:w="1615" w:type="dxa"/>
          </w:tcPr>
          <w:p w14:paraId="1D7EC697" w14:textId="7D50EC96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Letter</w:t>
            </w:r>
          </w:p>
        </w:tc>
        <w:tc>
          <w:tcPr>
            <w:tcW w:w="4410" w:type="dxa"/>
          </w:tcPr>
          <w:p w14:paraId="23955F8E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  <w:tc>
          <w:tcPr>
            <w:tcW w:w="4405" w:type="dxa"/>
          </w:tcPr>
          <w:p w14:paraId="347F961D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</w:tr>
      <w:tr w:rsidR="001B38C3" w14:paraId="54A2B1AA" w14:textId="77777777" w:rsidTr="001B38C3">
        <w:tc>
          <w:tcPr>
            <w:tcW w:w="1615" w:type="dxa"/>
          </w:tcPr>
          <w:p w14:paraId="1F114EC9" w14:textId="2BCC7EC5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4410" w:type="dxa"/>
          </w:tcPr>
          <w:p w14:paraId="76084963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  <w:tc>
          <w:tcPr>
            <w:tcW w:w="4405" w:type="dxa"/>
          </w:tcPr>
          <w:p w14:paraId="36F44909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</w:tr>
      <w:tr w:rsidR="001B38C3" w14:paraId="4D71C357" w14:textId="77777777" w:rsidTr="001B38C3">
        <w:tc>
          <w:tcPr>
            <w:tcW w:w="1615" w:type="dxa"/>
          </w:tcPr>
          <w:p w14:paraId="28B7934A" w14:textId="0CCC8C6C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</w:t>
            </w:r>
          </w:p>
        </w:tc>
        <w:tc>
          <w:tcPr>
            <w:tcW w:w="4410" w:type="dxa"/>
          </w:tcPr>
          <w:p w14:paraId="259A4930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  <w:tc>
          <w:tcPr>
            <w:tcW w:w="4405" w:type="dxa"/>
          </w:tcPr>
          <w:p w14:paraId="2AF67EF8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</w:tr>
      <w:tr w:rsidR="001B38C3" w14:paraId="42B8CD85" w14:textId="77777777" w:rsidTr="001B38C3">
        <w:tc>
          <w:tcPr>
            <w:tcW w:w="1615" w:type="dxa"/>
          </w:tcPr>
          <w:p w14:paraId="788F4B58" w14:textId="27F25392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Phone Call</w:t>
            </w:r>
          </w:p>
        </w:tc>
        <w:tc>
          <w:tcPr>
            <w:tcW w:w="4410" w:type="dxa"/>
          </w:tcPr>
          <w:p w14:paraId="2C4A6B80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  <w:tc>
          <w:tcPr>
            <w:tcW w:w="4405" w:type="dxa"/>
          </w:tcPr>
          <w:p w14:paraId="3E0AE325" w14:textId="77777777" w:rsidR="001B38C3" w:rsidRDefault="001B38C3" w:rsidP="00414058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</w:p>
        </w:tc>
      </w:tr>
    </w:tbl>
    <w:p w14:paraId="1E0CE0DB" w14:textId="77777777" w:rsidR="001B38C3" w:rsidRDefault="001B38C3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09"/>
        <w:gridCol w:w="2607"/>
        <w:gridCol w:w="2607"/>
        <w:gridCol w:w="2607"/>
      </w:tblGrid>
      <w:tr w:rsidR="0034584C" w14:paraId="559D668C" w14:textId="77777777" w:rsidTr="0034584C">
        <w:trPr>
          <w:trHeight w:val="278"/>
        </w:trPr>
        <w:tc>
          <w:tcPr>
            <w:tcW w:w="10430" w:type="dxa"/>
            <w:gridSpan w:val="4"/>
            <w:shd w:val="clear" w:color="auto" w:fill="D9D9D9" w:themeFill="background1" w:themeFillShade="D9"/>
          </w:tcPr>
          <w:p w14:paraId="6990085A" w14:textId="64325FE0" w:rsidR="0034584C" w:rsidRPr="0034584C" w:rsidRDefault="0034584C" w:rsidP="0034584C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 w:rsidRPr="0034584C">
              <w:rPr>
                <w:b/>
                <w:bCs/>
              </w:rPr>
              <w:t>Distribution of Funds</w:t>
            </w:r>
          </w:p>
        </w:tc>
      </w:tr>
      <w:tr w:rsidR="0034584C" w14:paraId="13D21612" w14:textId="77777777" w:rsidTr="0034584C">
        <w:trPr>
          <w:trHeight w:val="278"/>
        </w:trPr>
        <w:tc>
          <w:tcPr>
            <w:tcW w:w="2609" w:type="dxa"/>
            <w:shd w:val="clear" w:color="auto" w:fill="D9D9D9" w:themeFill="background1" w:themeFillShade="D9"/>
          </w:tcPr>
          <w:p w14:paraId="57DFEC77" w14:textId="6E728920" w:rsidR="0034584C" w:rsidRPr="0034584C" w:rsidRDefault="0034584C" w:rsidP="0034584C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 w:rsidRPr="0034584C">
              <w:rPr>
                <w:b/>
                <w:bCs/>
              </w:rPr>
              <w:t>Date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447F83DF" w14:textId="692157F2" w:rsidR="0034584C" w:rsidRPr="0034584C" w:rsidRDefault="0034584C" w:rsidP="0034584C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 w:rsidRPr="0034584C">
              <w:rPr>
                <w:b/>
                <w:bCs/>
              </w:rPr>
              <w:t>Check #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6AF2D867" w14:textId="6FADD829" w:rsidR="0034584C" w:rsidRPr="0034584C" w:rsidRDefault="0034584C" w:rsidP="0034584C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 w:rsidRPr="0034584C">
              <w:rPr>
                <w:b/>
                <w:bCs/>
              </w:rPr>
              <w:t>Amount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164D1D2" w14:textId="16552A38" w:rsidR="0034584C" w:rsidRPr="0034584C" w:rsidRDefault="0034584C" w:rsidP="0034584C">
            <w:pPr>
              <w:tabs>
                <w:tab w:val="left" w:pos="6870"/>
              </w:tabs>
              <w:ind w:left="0"/>
              <w:jc w:val="center"/>
              <w:rPr>
                <w:b/>
                <w:bCs/>
              </w:rPr>
            </w:pPr>
            <w:r w:rsidRPr="0034584C">
              <w:rPr>
                <w:b/>
                <w:bCs/>
              </w:rPr>
              <w:t>Signature</w:t>
            </w:r>
          </w:p>
        </w:tc>
      </w:tr>
      <w:tr w:rsidR="0034584C" w14:paraId="4A0D4A4A" w14:textId="77777777" w:rsidTr="0034584C">
        <w:trPr>
          <w:trHeight w:val="278"/>
        </w:trPr>
        <w:tc>
          <w:tcPr>
            <w:tcW w:w="2609" w:type="dxa"/>
          </w:tcPr>
          <w:p w14:paraId="4B8F1FCA" w14:textId="77777777" w:rsidR="0034584C" w:rsidRDefault="0034584C" w:rsidP="00414058">
            <w:pPr>
              <w:tabs>
                <w:tab w:val="left" w:pos="6870"/>
              </w:tabs>
              <w:ind w:left="0"/>
            </w:pPr>
          </w:p>
        </w:tc>
        <w:tc>
          <w:tcPr>
            <w:tcW w:w="2607" w:type="dxa"/>
          </w:tcPr>
          <w:p w14:paraId="4CC354BC" w14:textId="77777777" w:rsidR="0034584C" w:rsidRDefault="0034584C" w:rsidP="00414058">
            <w:pPr>
              <w:tabs>
                <w:tab w:val="left" w:pos="6870"/>
              </w:tabs>
              <w:ind w:left="0"/>
            </w:pPr>
          </w:p>
        </w:tc>
        <w:tc>
          <w:tcPr>
            <w:tcW w:w="2607" w:type="dxa"/>
          </w:tcPr>
          <w:p w14:paraId="7C968DA7" w14:textId="77777777" w:rsidR="0034584C" w:rsidRDefault="0034584C" w:rsidP="00414058">
            <w:pPr>
              <w:tabs>
                <w:tab w:val="left" w:pos="6870"/>
              </w:tabs>
              <w:ind w:left="0"/>
            </w:pPr>
          </w:p>
        </w:tc>
        <w:tc>
          <w:tcPr>
            <w:tcW w:w="2607" w:type="dxa"/>
          </w:tcPr>
          <w:p w14:paraId="36C54C4F" w14:textId="77777777" w:rsidR="0034584C" w:rsidRDefault="0034584C" w:rsidP="00414058">
            <w:pPr>
              <w:tabs>
                <w:tab w:val="left" w:pos="6870"/>
              </w:tabs>
              <w:ind w:left="0"/>
            </w:pPr>
          </w:p>
        </w:tc>
      </w:tr>
    </w:tbl>
    <w:p w14:paraId="26013031" w14:textId="77777777" w:rsidR="00414058" w:rsidRDefault="00414058" w:rsidP="0034584C">
      <w:pPr>
        <w:tabs>
          <w:tab w:val="left" w:pos="6870"/>
        </w:tabs>
        <w:ind w:left="0"/>
      </w:pPr>
    </w:p>
    <w:p w14:paraId="32A766B4" w14:textId="77777777" w:rsidR="0034584C" w:rsidRPr="00414058" w:rsidRDefault="0034584C" w:rsidP="0034584C">
      <w:pPr>
        <w:tabs>
          <w:tab w:val="left" w:pos="6870"/>
        </w:tabs>
        <w:ind w:left="0"/>
      </w:pPr>
    </w:p>
    <w:sectPr w:rsidR="0034584C" w:rsidRPr="00414058" w:rsidSect="006E421E">
      <w:headerReference w:type="default" r:id="rId18"/>
      <w:footerReference w:type="default" r:id="rId19"/>
      <w:pgSz w:w="12240" w:h="15840" w:code="1"/>
      <w:pgMar w:top="450" w:right="720" w:bottom="360" w:left="720" w:header="180" w:footer="8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10413" w14:textId="77777777" w:rsidR="00750073" w:rsidRDefault="00750073" w:rsidP="00BC1B68">
      <w:r>
        <w:separator/>
      </w:r>
    </w:p>
  </w:endnote>
  <w:endnote w:type="continuationSeparator" w:id="0">
    <w:p w14:paraId="6F59866B" w14:textId="77777777" w:rsidR="00750073" w:rsidRDefault="00750073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030"/>
      <w:gridCol w:w="3025"/>
      <w:gridCol w:w="3888"/>
    </w:tblGrid>
    <w:tr w:rsidR="004657FC" w:rsidRPr="00766925" w14:paraId="48C0FB71" w14:textId="77777777" w:rsidTr="00994882">
      <w:trPr>
        <w:trHeight w:val="456"/>
      </w:trPr>
      <w:tc>
        <w:tcPr>
          <w:tcW w:w="3030" w:type="dxa"/>
          <w:vAlign w:val="center"/>
        </w:tcPr>
        <w:p w14:paraId="44158403" w14:textId="77777777" w:rsidR="004657FC" w:rsidRPr="00766925" w:rsidRDefault="004657FC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7B3C67D" wp14:editId="76D288A4">
                    <wp:extent cx="154940" cy="201930"/>
                    <wp:effectExtent l="0" t="0" r="0" b="7620"/>
                    <wp:docPr id="73057669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B6DB203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025" w:type="dxa"/>
          <w:vAlign w:val="center"/>
        </w:tcPr>
        <w:p w14:paraId="087638EA" w14:textId="77777777" w:rsidR="004657FC" w:rsidRPr="00766925" w:rsidRDefault="004657FC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05D0F69D" wp14:editId="3C91A267">
                    <wp:extent cx="165100" cy="165100"/>
                    <wp:effectExtent l="0" t="0" r="6350" b="6350"/>
                    <wp:docPr id="146556055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96311DD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06" w:type="dxa"/>
          <w:vAlign w:val="center"/>
        </w:tcPr>
        <w:p w14:paraId="3A7229F9" w14:textId="77777777" w:rsidR="004657FC" w:rsidRPr="00766925" w:rsidRDefault="004657FC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A101A31" wp14:editId="16C99C4D">
                    <wp:extent cx="165100" cy="165100"/>
                    <wp:effectExtent l="0" t="0" r="6350" b="6350"/>
                    <wp:docPr id="1162897095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F3C5576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4657FC" w:rsidRPr="00766925" w14:paraId="061A6EF7" w14:textId="77777777" w:rsidTr="00994882">
      <w:trPr>
        <w:trHeight w:val="190"/>
      </w:trPr>
      <w:tc>
        <w:tcPr>
          <w:tcW w:w="3030" w:type="dxa"/>
          <w:vAlign w:val="center"/>
        </w:tcPr>
        <w:p w14:paraId="2E7AEA8E" w14:textId="77777777" w:rsidR="004657FC" w:rsidRPr="00766925" w:rsidRDefault="004657FC" w:rsidP="00E53AFF">
          <w:pPr>
            <w:pStyle w:val="Contacts"/>
          </w:pPr>
        </w:p>
      </w:tc>
      <w:tc>
        <w:tcPr>
          <w:tcW w:w="3025" w:type="dxa"/>
          <w:vAlign w:val="center"/>
        </w:tcPr>
        <w:p w14:paraId="3C850E85" w14:textId="77777777" w:rsidR="004657FC" w:rsidRPr="00766925" w:rsidRDefault="004657FC" w:rsidP="00E53AFF">
          <w:pPr>
            <w:pStyle w:val="Contacts"/>
          </w:pPr>
        </w:p>
      </w:tc>
      <w:tc>
        <w:tcPr>
          <w:tcW w:w="3406" w:type="dxa"/>
          <w:vAlign w:val="center"/>
        </w:tcPr>
        <w:p w14:paraId="578AE25A" w14:textId="77777777" w:rsidR="004657FC" w:rsidRPr="00766925" w:rsidRDefault="004657FC" w:rsidP="00E53AFF">
          <w:pPr>
            <w:pStyle w:val="Contacts"/>
          </w:pPr>
        </w:p>
      </w:tc>
    </w:tr>
    <w:tr w:rsidR="004657FC" w:rsidRPr="00766925" w14:paraId="619FA2CB" w14:textId="77777777" w:rsidTr="00994882">
      <w:trPr>
        <w:trHeight w:val="178"/>
      </w:trPr>
      <w:tc>
        <w:tcPr>
          <w:tcW w:w="3030" w:type="dxa"/>
          <w:vAlign w:val="center"/>
        </w:tcPr>
        <w:p w14:paraId="3F1FAC28" w14:textId="77777777" w:rsidR="004657FC" w:rsidRPr="00766925" w:rsidRDefault="004657FC" w:rsidP="00766925">
          <w:pPr>
            <w:pStyle w:val="Contacts"/>
          </w:pPr>
          <w:r>
            <w:t>1612 E. Walker Street</w:t>
          </w:r>
        </w:p>
      </w:tc>
      <w:tc>
        <w:tcPr>
          <w:tcW w:w="3025" w:type="dxa"/>
          <w:vAlign w:val="center"/>
        </w:tcPr>
        <w:p w14:paraId="3D1C5DBD" w14:textId="77777777" w:rsidR="004657FC" w:rsidRPr="00766925" w:rsidRDefault="004657FC" w:rsidP="00766925">
          <w:pPr>
            <w:pStyle w:val="Contacts"/>
          </w:pPr>
          <w:r>
            <w:t>(281) 332-3031</w:t>
          </w:r>
        </w:p>
      </w:tc>
      <w:tc>
        <w:tcPr>
          <w:tcW w:w="3406" w:type="dxa"/>
          <w:vAlign w:val="center"/>
        </w:tcPr>
        <w:p w14:paraId="0444E206" w14:textId="77777777" w:rsidR="004657FC" w:rsidRPr="00766925" w:rsidRDefault="004657FC" w:rsidP="00766925">
          <w:pPr>
            <w:pStyle w:val="Contacts"/>
          </w:pPr>
          <w:r>
            <w:t>stmaryladiesauxiliary@outlook.com</w:t>
          </w:r>
        </w:p>
      </w:tc>
    </w:tr>
  </w:tbl>
  <w:p w14:paraId="443542CD" w14:textId="77777777" w:rsidR="004657FC" w:rsidRPr="00766925" w:rsidRDefault="004657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030"/>
      <w:gridCol w:w="3025"/>
      <w:gridCol w:w="3888"/>
    </w:tblGrid>
    <w:tr w:rsidR="00216C9C" w:rsidRPr="00766925" w14:paraId="3B1937C4" w14:textId="77777777" w:rsidTr="00B56D69">
      <w:trPr>
        <w:trHeight w:val="456"/>
      </w:trPr>
      <w:tc>
        <w:tcPr>
          <w:tcW w:w="3030" w:type="dxa"/>
          <w:vAlign w:val="center"/>
        </w:tcPr>
        <w:p w14:paraId="1B141E72" w14:textId="09A502A0" w:rsidR="00216C9C" w:rsidRPr="00766925" w:rsidRDefault="00216C9C" w:rsidP="00216C9C">
          <w:pPr>
            <w:pStyle w:val="Contacts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7184" behindDoc="1" locked="0" layoutInCell="1" allowOverlap="1" wp14:anchorId="2873D997" wp14:editId="10632B09">
                    <wp:simplePos x="0" y="0"/>
                    <wp:positionH relativeFrom="margin">
                      <wp:posOffset>-208280</wp:posOffset>
                    </wp:positionH>
                    <wp:positionV relativeFrom="paragraph">
                      <wp:posOffset>-9321165</wp:posOffset>
                    </wp:positionV>
                    <wp:extent cx="6929120" cy="17882870"/>
                    <wp:effectExtent l="0" t="0" r="5080" b="5080"/>
                    <wp:wrapNone/>
                    <wp:docPr id="368349585" name="Group 36834958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29120" cy="17882870"/>
                              <a:chOff x="-143510" y="-7010545"/>
                              <a:chExt cx="6929120" cy="17883239"/>
                            </a:xfrm>
                          </wpg:grpSpPr>
                          <wps:wsp>
                            <wps:cNvPr id="1365610520" name="Rectangle 1365610520"/>
                            <wps:cNvSpPr/>
                            <wps:spPr>
                              <a:xfrm>
                                <a:off x="-143510" y="-6991192"/>
                                <a:ext cx="6927850" cy="1476102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/>
                                  </a:gs>
                                  <a:gs pos="10000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106951" name="Rectangle"/>
                            <wps:cNvSpPr>
                              <a:spLocks/>
                            </wps:cNvSpPr>
                            <wps:spPr>
                              <a:xfrm>
                                <a:off x="0" y="2263140"/>
                                <a:ext cx="6785484" cy="38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  <pic:pic xmlns:pic="http://schemas.openxmlformats.org/drawingml/2006/picture">
                            <pic:nvPicPr>
                              <pic:cNvPr id="92793335" name="Picture 92793335" descr="Background Imag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alphaModFix am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49658"/>
                              <a:stretch/>
                            </pic:blipFill>
                            <pic:spPr bwMode="auto">
                              <a:xfrm>
                                <a:off x="-143510" y="-7010545"/>
                                <a:ext cx="6927850" cy="14954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81405631" name="Round Same Side Corner Rectangle 14"/>
                            <wps:cNvSpPr/>
                            <wps:spPr>
                              <a:xfrm rot="10800000">
                                <a:off x="274320" y="807720"/>
                                <a:ext cx="885825" cy="857453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1368783" name="Rectangle 2071368783"/>
                            <wps:cNvSpPr/>
                            <wps:spPr>
                              <a:xfrm>
                                <a:off x="0" y="9928860"/>
                                <a:ext cx="6784340" cy="9438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430958" name="Rectangle"/>
                            <wps:cNvSpPr>
                              <a:spLocks/>
                            </wps:cNvSpPr>
                            <wps:spPr>
                              <a:xfrm>
                                <a:off x="0" y="9928860"/>
                                <a:ext cx="6785610" cy="38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F36382" id="Group 368349585" o:spid="_x0000_s1026" alt="&quot;&quot;" style="position:absolute;margin-left:-16.4pt;margin-top:-733.95pt;width:545.6pt;height:1408.1pt;z-index:-251639296;mso-position-horizontal-relative:margin;mso-width-relative:margin;mso-height-relative:margin" coordorigin="-1435,-70105" coordsize="69291,178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">
                    <v:rect id="Rectangle 1365610520" o:spid="_x0000_s1027" style="position:absolute;left:-1435;top:-69911;width:69278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" fillcolor="#1f497d [3215]" stroked="f" strokeweight="1pt">
                      <v:fill color2="#548dd4 [1951]" rotate="t" angle="90" focus="100%" type="gradient"/>
                    </v:rect>
                    <v:rect id="Rectangle" o:spid="_x0000_s1028" style="position:absolute;top:22631;width:6785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" fillcolor="#1f497d" stroked="f" strokeweight="1pt">
                      <v:stroke miterlimit="4"/>
                      <v:textbox inset="3pt,3pt,3pt,3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2793335" o:spid="_x0000_s1029" type="#_x0000_t75" alt="Background Image" style="position:absolute;left:-1435;top:-70105;width:69278;height:1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">
                      <v:imagedata r:id="rId2" o:title="Background Image" cropbottom="32544f"/>
                    </v:shape>
                    <v:shape id="Round Same Side Corner Rectangle 14" o:spid="_x0000_s1030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" path="m142912,l742913,v78928,,142912,63984,142912,142912l885825,857453r,l,857453r,l,142912c,63984,63984,,142912,xe" fillcolor="white [3212]" stroked="f" strokeweight="1pt">
                      <v:path arrowok="t" o:connecttype="custom" o:connectlocs="142912,0;742913,0;885825,142912;885825,857453;885825,857453;0,857453;0,857453;0,142912;142912,0" o:connectangles="0,0,0,0,0,0,0,0,0"/>
                    </v:shape>
                    <v:rect id="Rectangle 2071368783" o:spid="_x0000_s1031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" fillcolor="#f2f2f2 [3052]" stroked="f" strokeweight="1pt"/>
                    <v:rect id="Rectangle" o:spid="_x0000_s1032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" fillcolor="#1f497d [3215]" stroked="f" strokeweight="1pt">
                      <v:stroke miterlimit="4"/>
                      <v:textbox inset="3pt,3pt,3pt,3pt"/>
                    </v:rect>
                    <w10:wrap anchorx="margin"/>
                  </v:group>
                </w:pict>
              </mc:Fallback>
            </mc:AlternateContent>
          </w: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C948F9E" wp14:editId="2A566363">
                    <wp:extent cx="154940" cy="201930"/>
                    <wp:effectExtent l="0" t="0" r="0" b="7620"/>
                    <wp:docPr id="1270198290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E95DD38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025" w:type="dxa"/>
          <w:vAlign w:val="center"/>
        </w:tcPr>
        <w:p w14:paraId="6DE0B482" w14:textId="77777777" w:rsidR="00216C9C" w:rsidRPr="00766925" w:rsidRDefault="00216C9C" w:rsidP="00216C9C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4F2F8F47" wp14:editId="6E98671D">
                    <wp:extent cx="165100" cy="165100"/>
                    <wp:effectExtent l="0" t="0" r="6350" b="6350"/>
                    <wp:docPr id="506484573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BF1D386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06" w:type="dxa"/>
          <w:vAlign w:val="center"/>
        </w:tcPr>
        <w:p w14:paraId="6079C8CD" w14:textId="77777777" w:rsidR="00216C9C" w:rsidRPr="00766925" w:rsidRDefault="00216C9C" w:rsidP="00216C9C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7B8B8F2" wp14:editId="349C0E08">
                    <wp:extent cx="165100" cy="165100"/>
                    <wp:effectExtent l="0" t="0" r="6350" b="6350"/>
                    <wp:docPr id="901947593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59F46CF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16C9C" w:rsidRPr="00766925" w14:paraId="17067F78" w14:textId="77777777" w:rsidTr="00B56D69">
      <w:trPr>
        <w:trHeight w:val="190"/>
      </w:trPr>
      <w:tc>
        <w:tcPr>
          <w:tcW w:w="3030" w:type="dxa"/>
          <w:vAlign w:val="center"/>
        </w:tcPr>
        <w:p w14:paraId="517D2521" w14:textId="77777777" w:rsidR="00216C9C" w:rsidRPr="00766925" w:rsidRDefault="00216C9C" w:rsidP="00216C9C">
          <w:pPr>
            <w:pStyle w:val="Contacts"/>
          </w:pPr>
        </w:p>
      </w:tc>
      <w:tc>
        <w:tcPr>
          <w:tcW w:w="3025" w:type="dxa"/>
          <w:vAlign w:val="center"/>
        </w:tcPr>
        <w:p w14:paraId="49065567" w14:textId="77777777" w:rsidR="00216C9C" w:rsidRPr="00766925" w:rsidRDefault="00216C9C" w:rsidP="00216C9C">
          <w:pPr>
            <w:pStyle w:val="Contacts"/>
          </w:pPr>
        </w:p>
      </w:tc>
      <w:tc>
        <w:tcPr>
          <w:tcW w:w="3406" w:type="dxa"/>
          <w:vAlign w:val="center"/>
        </w:tcPr>
        <w:p w14:paraId="13073846" w14:textId="77777777" w:rsidR="00216C9C" w:rsidRPr="00766925" w:rsidRDefault="00216C9C" w:rsidP="00216C9C">
          <w:pPr>
            <w:pStyle w:val="Contacts"/>
          </w:pPr>
        </w:p>
      </w:tc>
    </w:tr>
    <w:tr w:rsidR="00216C9C" w:rsidRPr="00766925" w14:paraId="1B984B7C" w14:textId="77777777" w:rsidTr="00B56D69">
      <w:trPr>
        <w:trHeight w:val="178"/>
      </w:trPr>
      <w:tc>
        <w:tcPr>
          <w:tcW w:w="3030" w:type="dxa"/>
          <w:vAlign w:val="center"/>
        </w:tcPr>
        <w:p w14:paraId="6F54CE3F" w14:textId="120E62E5" w:rsidR="00216C9C" w:rsidRPr="00766925" w:rsidRDefault="00216C9C" w:rsidP="00216C9C">
          <w:pPr>
            <w:pStyle w:val="Contacts"/>
          </w:pPr>
          <w:r>
            <w:t>1612 E. Walker Street</w:t>
          </w:r>
        </w:p>
      </w:tc>
      <w:tc>
        <w:tcPr>
          <w:tcW w:w="3025" w:type="dxa"/>
          <w:vAlign w:val="center"/>
        </w:tcPr>
        <w:p w14:paraId="237934CF" w14:textId="77777777" w:rsidR="00216C9C" w:rsidRPr="00766925" w:rsidRDefault="00216C9C" w:rsidP="00216C9C">
          <w:pPr>
            <w:pStyle w:val="Contacts"/>
          </w:pPr>
          <w:r>
            <w:t>(281) 332-3031</w:t>
          </w:r>
        </w:p>
      </w:tc>
      <w:tc>
        <w:tcPr>
          <w:tcW w:w="3406" w:type="dxa"/>
          <w:vAlign w:val="center"/>
        </w:tcPr>
        <w:p w14:paraId="7BEBAEA8" w14:textId="77777777" w:rsidR="00216C9C" w:rsidRPr="00766925" w:rsidRDefault="00216C9C" w:rsidP="00216C9C">
          <w:pPr>
            <w:pStyle w:val="Contacts"/>
          </w:pPr>
          <w:r>
            <w:t>stmaryladiesauxiliary@outlook.com</w:t>
          </w:r>
        </w:p>
      </w:tc>
    </w:tr>
  </w:tbl>
  <w:p w14:paraId="7E8126CD" w14:textId="40BF30A6" w:rsidR="00713DA4" w:rsidRDefault="00386057" w:rsidP="00386057">
    <w:pPr>
      <w:pStyle w:val="Footer"/>
      <w:ind w:left="0"/>
      <w:jc w:val="right"/>
    </w:pPr>
    <w:r>
      <w:t>Page 1 of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16696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9F7B00" w14:textId="4A4E9F2C" w:rsidR="009660E0" w:rsidRDefault="009660E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29FA585" w14:textId="77777777" w:rsidR="004657FC" w:rsidRPr="00766925" w:rsidRDefault="004657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475A4" w14:textId="77777777" w:rsidR="00750073" w:rsidRDefault="00750073" w:rsidP="00BC1B68">
      <w:r>
        <w:separator/>
      </w:r>
    </w:p>
  </w:footnote>
  <w:footnote w:type="continuationSeparator" w:id="0">
    <w:p w14:paraId="27B4E71E" w14:textId="77777777" w:rsidR="00750073" w:rsidRDefault="00750073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199B6" w14:textId="4473D9F6" w:rsidR="004657FC" w:rsidRDefault="004657FC" w:rsidP="00582AC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7E715" w14:textId="63F6AF03" w:rsidR="00713DA4" w:rsidRDefault="00713DA4">
    <w:pPr>
      <w:pStyle w:val="Header"/>
    </w:pPr>
    <w:r>
      <w:rPr>
        <w:noProof/>
      </w:rPr>
      <w:drawing>
        <wp:anchor distT="0" distB="0" distL="114300" distR="114300" simplePos="0" relativeHeight="251678208" behindDoc="0" locked="0" layoutInCell="1" allowOverlap="1" wp14:anchorId="100C8043" wp14:editId="67B92BD1">
          <wp:simplePos x="0" y="0"/>
          <wp:positionH relativeFrom="column">
            <wp:posOffset>288925</wp:posOffset>
          </wp:positionH>
          <wp:positionV relativeFrom="paragraph">
            <wp:posOffset>-450215</wp:posOffset>
          </wp:positionV>
          <wp:extent cx="606425" cy="590550"/>
          <wp:effectExtent l="0" t="0" r="3175" b="0"/>
          <wp:wrapNone/>
          <wp:docPr id="1608441475" name="Picture 1608441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9EAF0" w14:textId="64D327E8" w:rsidR="004657FC" w:rsidRDefault="004657FC" w:rsidP="00582AC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C4AF4"/>
    <w:multiLevelType w:val="hybridMultilevel"/>
    <w:tmpl w:val="69F412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2628DB"/>
    <w:multiLevelType w:val="hybridMultilevel"/>
    <w:tmpl w:val="20FA7C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12714129">
    <w:abstractNumId w:val="1"/>
  </w:num>
  <w:num w:numId="2" w16cid:durableId="1503274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UTpBfjpwpIRXhZ6KsahOAzgldmM+PxiNerCQbxgG1kqzvvu7c3hAeOGCAfVst6XPgXDEqz0Fhk/9ikx1NKrh7A==" w:salt="TuXeIvBMfIbQq2exZijBp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76"/>
    <w:rsid w:val="00003924"/>
    <w:rsid w:val="00010FFA"/>
    <w:rsid w:val="000257F1"/>
    <w:rsid w:val="00037281"/>
    <w:rsid w:val="00067B2A"/>
    <w:rsid w:val="000A46BC"/>
    <w:rsid w:val="000A4783"/>
    <w:rsid w:val="000A4CA0"/>
    <w:rsid w:val="000E600B"/>
    <w:rsid w:val="000E72B2"/>
    <w:rsid w:val="000F7CE7"/>
    <w:rsid w:val="00110721"/>
    <w:rsid w:val="001117DB"/>
    <w:rsid w:val="001225F2"/>
    <w:rsid w:val="001257F0"/>
    <w:rsid w:val="001305BA"/>
    <w:rsid w:val="0014706B"/>
    <w:rsid w:val="00150904"/>
    <w:rsid w:val="00151156"/>
    <w:rsid w:val="0015290B"/>
    <w:rsid w:val="001558B6"/>
    <w:rsid w:val="00161886"/>
    <w:rsid w:val="001A199E"/>
    <w:rsid w:val="001A3512"/>
    <w:rsid w:val="001B38C3"/>
    <w:rsid w:val="001C4096"/>
    <w:rsid w:val="001D31A2"/>
    <w:rsid w:val="0020362C"/>
    <w:rsid w:val="00216C9C"/>
    <w:rsid w:val="0022645D"/>
    <w:rsid w:val="0023554D"/>
    <w:rsid w:val="002511A4"/>
    <w:rsid w:val="0025130C"/>
    <w:rsid w:val="00254431"/>
    <w:rsid w:val="00256391"/>
    <w:rsid w:val="002633EB"/>
    <w:rsid w:val="002645E9"/>
    <w:rsid w:val="00265218"/>
    <w:rsid w:val="00273972"/>
    <w:rsid w:val="002819E9"/>
    <w:rsid w:val="002B24C7"/>
    <w:rsid w:val="002D3842"/>
    <w:rsid w:val="002F229C"/>
    <w:rsid w:val="002F35E6"/>
    <w:rsid w:val="0031222B"/>
    <w:rsid w:val="00316D15"/>
    <w:rsid w:val="00327A6B"/>
    <w:rsid w:val="003327B6"/>
    <w:rsid w:val="00335C69"/>
    <w:rsid w:val="00337C0F"/>
    <w:rsid w:val="0034584C"/>
    <w:rsid w:val="00345B93"/>
    <w:rsid w:val="00351104"/>
    <w:rsid w:val="00371373"/>
    <w:rsid w:val="0037655C"/>
    <w:rsid w:val="00386057"/>
    <w:rsid w:val="003C156B"/>
    <w:rsid w:val="003E0129"/>
    <w:rsid w:val="003E47AC"/>
    <w:rsid w:val="003F3FB6"/>
    <w:rsid w:val="00414058"/>
    <w:rsid w:val="00430664"/>
    <w:rsid w:val="00430A03"/>
    <w:rsid w:val="00435E8C"/>
    <w:rsid w:val="00453699"/>
    <w:rsid w:val="004576DC"/>
    <w:rsid w:val="004618CB"/>
    <w:rsid w:val="00463B35"/>
    <w:rsid w:val="004657FC"/>
    <w:rsid w:val="00482917"/>
    <w:rsid w:val="004952BE"/>
    <w:rsid w:val="004C2F50"/>
    <w:rsid w:val="005016BC"/>
    <w:rsid w:val="005170FB"/>
    <w:rsid w:val="005310BC"/>
    <w:rsid w:val="005407C9"/>
    <w:rsid w:val="00553766"/>
    <w:rsid w:val="005600A3"/>
    <w:rsid w:val="0056626C"/>
    <w:rsid w:val="00566B05"/>
    <w:rsid w:val="00573E48"/>
    <w:rsid w:val="00582ACB"/>
    <w:rsid w:val="005A42CE"/>
    <w:rsid w:val="005C79A1"/>
    <w:rsid w:val="005D124E"/>
    <w:rsid w:val="005D5479"/>
    <w:rsid w:val="005D60CF"/>
    <w:rsid w:val="005F72CB"/>
    <w:rsid w:val="00604FAE"/>
    <w:rsid w:val="00630AC8"/>
    <w:rsid w:val="00663EB4"/>
    <w:rsid w:val="006705EF"/>
    <w:rsid w:val="00686C21"/>
    <w:rsid w:val="006950A7"/>
    <w:rsid w:val="00695121"/>
    <w:rsid w:val="006A34E2"/>
    <w:rsid w:val="006C2C7B"/>
    <w:rsid w:val="006D1F85"/>
    <w:rsid w:val="006E421E"/>
    <w:rsid w:val="006E5203"/>
    <w:rsid w:val="0070521C"/>
    <w:rsid w:val="0071089C"/>
    <w:rsid w:val="00713DA4"/>
    <w:rsid w:val="0073358A"/>
    <w:rsid w:val="00750073"/>
    <w:rsid w:val="00763E3A"/>
    <w:rsid w:val="00766925"/>
    <w:rsid w:val="007751E6"/>
    <w:rsid w:val="007B52D2"/>
    <w:rsid w:val="007C1F7D"/>
    <w:rsid w:val="007D38AB"/>
    <w:rsid w:val="008121D0"/>
    <w:rsid w:val="00832D72"/>
    <w:rsid w:val="00857086"/>
    <w:rsid w:val="008575F9"/>
    <w:rsid w:val="00862AE3"/>
    <w:rsid w:val="00864C26"/>
    <w:rsid w:val="008B172F"/>
    <w:rsid w:val="008D3EE1"/>
    <w:rsid w:val="00910D18"/>
    <w:rsid w:val="00943FD9"/>
    <w:rsid w:val="00951F0A"/>
    <w:rsid w:val="009660E0"/>
    <w:rsid w:val="009907D0"/>
    <w:rsid w:val="00994882"/>
    <w:rsid w:val="009963B2"/>
    <w:rsid w:val="009C3156"/>
    <w:rsid w:val="009D4147"/>
    <w:rsid w:val="009F6811"/>
    <w:rsid w:val="00A242B5"/>
    <w:rsid w:val="00A32D76"/>
    <w:rsid w:val="00A8323F"/>
    <w:rsid w:val="00AB14B6"/>
    <w:rsid w:val="00AC7198"/>
    <w:rsid w:val="00AD3EC2"/>
    <w:rsid w:val="00AE3FB7"/>
    <w:rsid w:val="00AE438B"/>
    <w:rsid w:val="00B122BA"/>
    <w:rsid w:val="00B264FD"/>
    <w:rsid w:val="00B508AF"/>
    <w:rsid w:val="00BA7F1B"/>
    <w:rsid w:val="00BB359C"/>
    <w:rsid w:val="00BC1B68"/>
    <w:rsid w:val="00BC55C4"/>
    <w:rsid w:val="00BC5787"/>
    <w:rsid w:val="00BF5A49"/>
    <w:rsid w:val="00C32B3C"/>
    <w:rsid w:val="00C46D95"/>
    <w:rsid w:val="00C77B00"/>
    <w:rsid w:val="00C94D12"/>
    <w:rsid w:val="00CC65A3"/>
    <w:rsid w:val="00CF0238"/>
    <w:rsid w:val="00D3218C"/>
    <w:rsid w:val="00D4436A"/>
    <w:rsid w:val="00D46E38"/>
    <w:rsid w:val="00DA675A"/>
    <w:rsid w:val="00DE0D5A"/>
    <w:rsid w:val="00DF448C"/>
    <w:rsid w:val="00E11485"/>
    <w:rsid w:val="00E458AB"/>
    <w:rsid w:val="00E53AFF"/>
    <w:rsid w:val="00E72239"/>
    <w:rsid w:val="00E91F0C"/>
    <w:rsid w:val="00E920AD"/>
    <w:rsid w:val="00EB3D36"/>
    <w:rsid w:val="00ED2DDD"/>
    <w:rsid w:val="00EF1881"/>
    <w:rsid w:val="00EF7C5A"/>
    <w:rsid w:val="00F11EE0"/>
    <w:rsid w:val="00F17E1D"/>
    <w:rsid w:val="00F26C9E"/>
    <w:rsid w:val="00F27B67"/>
    <w:rsid w:val="00F34771"/>
    <w:rsid w:val="00F37EA1"/>
    <w:rsid w:val="00F4142A"/>
    <w:rsid w:val="00F45C73"/>
    <w:rsid w:val="00F96C0D"/>
    <w:rsid w:val="00FA2D5B"/>
    <w:rsid w:val="00FC33F6"/>
    <w:rsid w:val="00FC4A20"/>
    <w:rsid w:val="00FC6502"/>
    <w:rsid w:val="00FD7D82"/>
    <w:rsid w:val="00FE02F1"/>
    <w:rsid w:val="00FE0AF0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6871E"/>
  <w15:chartTrackingRefBased/>
  <w15:docId w15:val="{A3625879-2238-43BF-9F35-46B4B480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 w:val="0"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1A3512"/>
    <w:rPr>
      <w:color w:val="0096D2" w:themeColor="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FC4A2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819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3358A"/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ograce@msn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adies%20Auxiliary\Forms\League%20City%20Ladies%20Auxiliary%20Letterhead%20Templat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03972B3-84B1-4F57-8C56-A4B13FC698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League City Ladies Auxiliary Letterhead Template</Template>
  <TotalTime>0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Garza</dc:creator>
  <cp:keywords/>
  <dc:description/>
  <cp:lastModifiedBy>Grace Garza</cp:lastModifiedBy>
  <cp:revision>2</cp:revision>
  <cp:lastPrinted>2024-01-23T19:35:00Z</cp:lastPrinted>
  <dcterms:created xsi:type="dcterms:W3CDTF">2026-03-10T21:39:00Z</dcterms:created>
  <dcterms:modified xsi:type="dcterms:W3CDTF">2026-03-10T21:39:00Z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